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5DFCB" w14:textId="77777777" w:rsidR="00843C1C" w:rsidRDefault="00843C1C">
      <w:r w:rsidRPr="0012539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80096" behindDoc="1" locked="1" layoutInCell="1" allowOverlap="1" wp14:anchorId="52689018" wp14:editId="106CD704">
                <wp:simplePos x="0" y="0"/>
                <wp:positionH relativeFrom="page">
                  <wp:posOffset>0</wp:posOffset>
                </wp:positionH>
                <wp:positionV relativeFrom="paragraph">
                  <wp:posOffset>-450215</wp:posOffset>
                </wp:positionV>
                <wp:extent cx="7772400" cy="10058400"/>
                <wp:effectExtent l="0" t="0" r="0" b="0"/>
                <wp:wrapNone/>
                <wp:docPr id="6" name="Graphic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97BD7D-2989-9542-B9E4-100AF8486283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>
                            <a:gd name="connsiteX0" fmla="*/ 902970 w 5295120"/>
                            <a:gd name="connsiteY0" fmla="*/ 105641 h 6858000"/>
                            <a:gd name="connsiteX1" fmla="*/ 1697875 w 5295120"/>
                            <a:gd name="connsiteY1" fmla="*/ 105641 h 6858000"/>
                            <a:gd name="connsiteX2" fmla="*/ 1697875 w 5295120"/>
                            <a:gd name="connsiteY2" fmla="*/ 0 h 6858000"/>
                            <a:gd name="connsiteX3" fmla="*/ 902970 w 5295120"/>
                            <a:gd name="connsiteY3" fmla="*/ 0 h 6858000"/>
                            <a:gd name="connsiteX4" fmla="*/ 902970 w 5295120"/>
                            <a:gd name="connsiteY4" fmla="*/ 105641 h 6858000"/>
                            <a:gd name="connsiteX5" fmla="*/ 0 w 5295120"/>
                            <a:gd name="connsiteY5" fmla="*/ 2847109 h 6858000"/>
                            <a:gd name="connsiteX6" fmla="*/ 0 w 5295120"/>
                            <a:gd name="connsiteY6" fmla="*/ 2962362 h 6858000"/>
                            <a:gd name="connsiteX7" fmla="*/ 115253 w 5295120"/>
                            <a:gd name="connsiteY7" fmla="*/ 3077614 h 6858000"/>
                            <a:gd name="connsiteX8" fmla="*/ 0 w 5295120"/>
                            <a:gd name="connsiteY8" fmla="*/ 3192867 h 6858000"/>
                            <a:gd name="connsiteX9" fmla="*/ 0 w 5295120"/>
                            <a:gd name="connsiteY9" fmla="*/ 3308119 h 6858000"/>
                            <a:gd name="connsiteX10" fmla="*/ 230505 w 5295120"/>
                            <a:gd name="connsiteY10" fmla="*/ 3077614 h 6858000"/>
                            <a:gd name="connsiteX11" fmla="*/ 0 w 5295120"/>
                            <a:gd name="connsiteY11" fmla="*/ 2847109 h 6858000"/>
                            <a:gd name="connsiteX12" fmla="*/ 4806056 w 5295120"/>
                            <a:gd name="connsiteY12" fmla="*/ 531582 h 6858000"/>
                            <a:gd name="connsiteX13" fmla="*/ 4662315 w 5295120"/>
                            <a:gd name="connsiteY13" fmla="*/ 675323 h 6858000"/>
                            <a:gd name="connsiteX14" fmla="*/ 4806056 w 5295120"/>
                            <a:gd name="connsiteY14" fmla="*/ 819063 h 6858000"/>
                            <a:gd name="connsiteX15" fmla="*/ 4949797 w 5295120"/>
                            <a:gd name="connsiteY15" fmla="*/ 675323 h 6858000"/>
                            <a:gd name="connsiteX16" fmla="*/ 4806056 w 5295120"/>
                            <a:gd name="connsiteY16" fmla="*/ 531582 h 6858000"/>
                            <a:gd name="connsiteX17" fmla="*/ 2520921 w 5295120"/>
                            <a:gd name="connsiteY17" fmla="*/ 6858000 h 6858000"/>
                            <a:gd name="connsiteX18" fmla="*/ 3119265 w 5295120"/>
                            <a:gd name="connsiteY18" fmla="*/ 6858000 h 6858000"/>
                            <a:gd name="connsiteX19" fmla="*/ 3119265 w 5295120"/>
                            <a:gd name="connsiteY19" fmla="*/ 6758075 h 6858000"/>
                            <a:gd name="connsiteX20" fmla="*/ 2520921 w 5295120"/>
                            <a:gd name="connsiteY20" fmla="*/ 6758075 h 6858000"/>
                            <a:gd name="connsiteX21" fmla="*/ 2520921 w 5295120"/>
                            <a:gd name="connsiteY21" fmla="*/ 6858000 h 6858000"/>
                            <a:gd name="connsiteX22" fmla="*/ 5295121 w 5295120"/>
                            <a:gd name="connsiteY22" fmla="*/ 5891299 h 6858000"/>
                            <a:gd name="connsiteX23" fmla="*/ 5295121 w 5295120"/>
                            <a:gd name="connsiteY23" fmla="*/ 5776047 h 6858000"/>
                            <a:gd name="connsiteX24" fmla="*/ 5064616 w 5295120"/>
                            <a:gd name="connsiteY24" fmla="*/ 6006638 h 6858000"/>
                            <a:gd name="connsiteX25" fmla="*/ 5295121 w 5295120"/>
                            <a:gd name="connsiteY25" fmla="*/ 6237143 h 6858000"/>
                            <a:gd name="connsiteX26" fmla="*/ 5295121 w 5295120"/>
                            <a:gd name="connsiteY26" fmla="*/ 6121891 h 6858000"/>
                            <a:gd name="connsiteX27" fmla="*/ 5179869 w 5295120"/>
                            <a:gd name="connsiteY27" fmla="*/ 6006638 h 6858000"/>
                            <a:gd name="connsiteX28" fmla="*/ 5295121 w 5295120"/>
                            <a:gd name="connsiteY28" fmla="*/ 5891386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295120" h="6858000">
                              <a:moveTo>
                                <a:pt x="902970" y="105641"/>
                              </a:moveTo>
                              <a:lnTo>
                                <a:pt x="1697875" y="105641"/>
                              </a:lnTo>
                              <a:lnTo>
                                <a:pt x="1697875" y="0"/>
                              </a:lnTo>
                              <a:lnTo>
                                <a:pt x="902970" y="0"/>
                              </a:lnTo>
                              <a:lnTo>
                                <a:pt x="902970" y="105641"/>
                              </a:lnTo>
                              <a:close/>
                              <a:moveTo>
                                <a:pt x="0" y="2847109"/>
                              </a:moveTo>
                              <a:lnTo>
                                <a:pt x="0" y="2962362"/>
                              </a:lnTo>
                              <a:cubicBezTo>
                                <a:pt x="63644" y="2962362"/>
                                <a:pt x="115253" y="3013970"/>
                                <a:pt x="115253" y="3077614"/>
                              </a:cubicBezTo>
                              <a:cubicBezTo>
                                <a:pt x="115253" y="3141258"/>
                                <a:pt x="63644" y="3192867"/>
                                <a:pt x="0" y="3192867"/>
                              </a:cubicBezTo>
                              <a:lnTo>
                                <a:pt x="0" y="3308119"/>
                              </a:lnTo>
                              <a:cubicBezTo>
                                <a:pt x="127289" y="3308119"/>
                                <a:pt x="230505" y="3204903"/>
                                <a:pt x="230505" y="3077614"/>
                              </a:cubicBezTo>
                              <a:cubicBezTo>
                                <a:pt x="230505" y="2950326"/>
                                <a:pt x="127289" y="2847109"/>
                                <a:pt x="0" y="2847109"/>
                              </a:cubicBezTo>
                              <a:close/>
                              <a:moveTo>
                                <a:pt x="4806056" y="531582"/>
                              </a:moveTo>
                              <a:cubicBezTo>
                                <a:pt x="4726652" y="531582"/>
                                <a:pt x="4662315" y="595919"/>
                                <a:pt x="4662315" y="675323"/>
                              </a:cubicBezTo>
                              <a:cubicBezTo>
                                <a:pt x="4662315" y="754726"/>
                                <a:pt x="4726652" y="819063"/>
                                <a:pt x="4806056" y="819063"/>
                              </a:cubicBezTo>
                              <a:cubicBezTo>
                                <a:pt x="4885460" y="819063"/>
                                <a:pt x="4949797" y="754726"/>
                                <a:pt x="4949797" y="675323"/>
                              </a:cubicBezTo>
                              <a:cubicBezTo>
                                <a:pt x="4949797" y="595919"/>
                                <a:pt x="4885460" y="531582"/>
                                <a:pt x="4806056" y="531582"/>
                              </a:cubicBezTo>
                              <a:close/>
                              <a:moveTo>
                                <a:pt x="2520921" y="6858000"/>
                              </a:moveTo>
                              <a:lnTo>
                                <a:pt x="3119265" y="6858000"/>
                              </a:lnTo>
                              <a:lnTo>
                                <a:pt x="3119265" y="6758075"/>
                              </a:lnTo>
                              <a:lnTo>
                                <a:pt x="2520921" y="6758075"/>
                              </a:lnTo>
                              <a:lnTo>
                                <a:pt x="2520921" y="6858000"/>
                              </a:lnTo>
                              <a:close/>
                              <a:moveTo>
                                <a:pt x="5295121" y="5891299"/>
                              </a:moveTo>
                              <a:lnTo>
                                <a:pt x="5295121" y="5776047"/>
                              </a:lnTo>
                              <a:cubicBezTo>
                                <a:pt x="5167833" y="5776047"/>
                                <a:pt x="5064616" y="5879263"/>
                                <a:pt x="5064616" y="6006638"/>
                              </a:cubicBezTo>
                              <a:cubicBezTo>
                                <a:pt x="5064616" y="6134014"/>
                                <a:pt x="5167833" y="6237143"/>
                                <a:pt x="5295121" y="6237143"/>
                              </a:cubicBezTo>
                              <a:lnTo>
                                <a:pt x="5295121" y="6121891"/>
                              </a:lnTo>
                              <a:cubicBezTo>
                                <a:pt x="5231477" y="6121891"/>
                                <a:pt x="5179869" y="6070283"/>
                                <a:pt x="5179869" y="6006638"/>
                              </a:cubicBezTo>
                              <a:cubicBezTo>
                                <a:pt x="5179869" y="5942994"/>
                                <a:pt x="5231477" y="5891386"/>
                                <a:pt x="5295121" y="58913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865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A5F1" id="Graphic 4" o:spid="_x0000_s1026" alt="&quot;&quot;" style="position:absolute;margin-left:0;margin-top:-35.45pt;width:612pt;height:11in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295120,685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RdhVAcAABwhAAAOAAAAZHJzL2Uyb0RvYy54bWysWtuO2zYQfS/QfxD0WKAxSd2NeINtghQF&#13;&#10;cgOSIumjVpbXBiRRleT1Jl/f4c0aar0wGfTFFs05nAvPkNTQL189tk3wUA/jgXebkL4gYVB3Fd8e&#13;&#10;uvtN+PeXt7/nYTBOZbctG97Vm/B7PYavbn795eWpX9eM73mzrYcABunG9anfhPtp6ter1Vjt67Yc&#13;&#10;X/C+7qBzx4e2nKA53K+2Q3mC0dtmxQhJVyc+bPuBV/U4wq9vVGd4I8ff7epq+rjbjfUUNJsQbJvk&#13;&#10;5yA/78Tn6uZlub4fyn5/qLQZ5U9Y0ZaHDpSeh3pTTmVwHA5PhmoP1cBHvpteVLxd8d3uUNXSB/CG&#13;&#10;koU3n/dlX0tfIDhjfw7T+P8NW314+Nx/GiAMp35cj/AovHjcDa34BvuCRxms7+dg1Y9TUMGPWZax&#13;&#10;mEBMK+ijhCS5aMFAqxlfHcfpz5rLscqHd+Okwr2FJxmsbdCVLbCi4l03Hqb6Gwy3axuYgd9WQUFY&#13;&#10;kZHgFCSsSCgzc7XE/IMxlCRpTIN9kOZJTpQ9MClLzDeK9NC0yPIsua7IAjkqYj+jCIPIdWcipMM1&#13;&#10;aBjjoCL+CRUY4zovCdLjMPVYnOVxRklxPVypnw4szoqURSm7riNDOihNWBJdpxfGRCTLUhpfVwTL&#13;&#10;6zlhHAKGxSNasDzNruso/HRg8SgiOaUOk0JxFrOIJMQlITHIOWQU57FDzCx5Z5ZRnMRxTlJYMK5z&#13;&#10;wEIlEU1yB7JRnMxxChSlLsHDqDRLIhZdpwLFSe3uFUbltCCpiyqc3HERF1mROQQQo5y9wjnu7hVG&#13;&#10;Oc8VznKWMFIw6uAVRumtzWGy7GyHdE9deIFR7rqsrIeUd9OFUTBbOYF9+OrmDUeBedFzjqGFcteF&#13;&#10;Fwt3XRjlHEOGlwx16HHgho3KC8oKh/WW4ex312WhYIsiscP+wXD6JySNU+qwFFqoFI76aZQ7cAPn&#13;&#10;v7tfGAXrZ0ZjhxWKWQuAPKS6zBdGpZRRmDIHv/AKkNCsyNPi+rrBMMo9hngFcI+hhQKnojy1/YIX&#13;&#10;g3tz9C/35m2geuz06wA8BaV4byTyVarno3j5wO8G8KZhmnDsV+8agBLvElfAkJAYTL3AkJcYzLzA&#13;&#10;kDIYHHmBIXMwOPYCA6kxOPECA0sxOPUCA+0wOPMCA48wOPcCw4aCwYUXWBxCMRraXhxbksyPZeLs&#13;&#10;Z2n345k4BVpwP6aJk50F9+MaXZAN2l6hW9CN+vGNLggHbS/tC8pRP87RBemg7aNdHExw5KHtBV+w&#13;&#10;jvmxThwfLO1+rBPnCAvuxzqxyVtwP9axBeug7RW6BetgQ/eCL1gHu60XfME6ZrEONst5Zxygjikq&#13;&#10;mI2sYE5hABXMIQyggnknVJbrvpzEhmoeg9MmVBs3cGu/CU01TPS3/KH+wqXkJPZXVTGS06CqNNqJ&#13;&#10;Wa7psLwulz0FGDHz3cvhsbghtpEw30oSGeIsaFlshqsaPtYyLLMPSoXKNP0Of8VPLasqPlr2rOF4&#13;&#10;d6j+qH/guKRRGis26yqRnhkVBVkDkjGLCI2grvlsryz8aH2Vpcdu6fCigWlMWSJJBISQamebdLEH&#13;&#10;a1UOog5BOUuhcRcHT1d0tIFGwsZp01jGcrU0IpAxTdV4VEQYiQsiF45LvaoU5hwRNDAcyUmkktoM&#13;&#10;TGejEA1M7yV+2K49zy1dN5AeqWqANnkmoT2UilKcsTRN1CI8w4xBupqjBi2SQm0tl3pVrcM5Snjg&#13;&#10;LBFGCOh5YGSUqtdYvaqaJY2ae5+w56K3eZ7EqQrzDD2rVVUeOfAFo1Cvr7cImjwNIzLqwhQgb+fe&#13;&#10;p94+u+joqoH0yizEEGsYYWaGySPFiUjVTy4gjJz5viCvqiiaCEbOfCt5yyJf+fliBTww4z6fFvr9&#13;&#10;UfqSqOqEtu057y2EqjEsvLnErISmWR6p00gyowy1dNlBm5FBecpab3C3fk/WOm1ddktF08LSKCZw&#13;&#10;lEa5hA3TpQWrW9UN1FyrysNFzSbSWidGqRqCRhm5i5ZCZTjO1KlFVx4sU1RZQZlCMsJyO0ZWt6zH&#13;&#10;XLT0omaETYoYSlR2jJBhgiRQOrAMQ96i7mdzEDrEgUjm2PlkJKXn68iRN4ft20PTiFVPXjfXr5sh&#13;&#10;eCjhmFVWVd1NVFYhmmP7nm/V73DhbK4U4We4WFY/i4tGc2I5jySVW0qaThzL8jQBklYl3HXvmnKS&#13;&#10;OjouDFGcGcbpTTnu1cgSryLRwvXooJaNBgoeq/m6Vjzd8e33T0MwcHXBPfbV2wOM9K4cp0/lAPep&#13;&#10;sOTCLf30ET52DQc74BQon+B8yIcfl34X8nDRDL1hcIIb8k04/nsshzoMmr86uIIuaBzDsJNsxEkm&#13;&#10;3mMG3HOHe7pj+5pDbOFtBayTj0J+aszjbuDtV7jMvxVaoavsKtANBZ8JTrqq8XqCNnTB3wGq+vZW&#13;&#10;PsM1Okzxu+5zX4nB5R4Gnn95/FoOfdDD4yac4M76Aze36eXaXEULnpxlBbLjt8eJ7w7inlpGWMVV&#13;&#10;N+AKXs6q/ruAuOPHbSk1/6nh5j8AAAD//wMAUEsDBBQABgAIAAAAIQBq6WpM4gAAAA8BAAAPAAAA&#13;&#10;ZHJzL2Rvd25yZXYueG1sTI9PT8MwDMXvSHyHyEjctrSF8adrOqGiSkhwYSDB0WtMU9EkVZJt5dvj&#13;&#10;neBi2X7y8/tVm9mO4kAhDt4pyJcZCHKd14PrFby/tYs7EDGh0zh6Rwp+KMKmPj+rsNT+6F7psE29&#13;&#10;YBMXS1RgUppKKWNnyGJc+okca18+WEw8hl7qgEc2t6MssuxGWhwcfzA4UWOo+97urQLyNGHzZLrV&#13;&#10;CzUYPp/b9DG0Sl1ezI9rLg9rEInm9HcBJwbODzUH2/m901GMCpgmKVjcZvcgTnJRXPNqx90qv8pB&#13;&#10;1pX8z1H/AgAA//8DAFBLAQItABQABgAIAAAAIQC2gziS/gAAAOEBAAATAAAAAAAAAAAAAAAAAAAA&#13;&#10;AABbQ29udGVudF9UeXBlc10ueG1sUEsBAi0AFAAGAAgAAAAhADj9If/WAAAAlAEAAAsAAAAAAAAA&#13;&#10;AAAAAAAALwEAAF9yZWxzLy5yZWxzUEsBAi0AFAAGAAgAAAAhADRVF2FUBwAAHCEAAA4AAAAAAAAA&#13;&#10;AAAAAAAALgIAAGRycy9lMm9Eb2MueG1sUEsBAi0AFAAGAAgAAAAhAGrpakziAAAADwEAAA8AAAAA&#13;&#10;AAAAAAAAAAAArgkAAGRycy9kb3ducmV2LnhtbFBLBQYAAAAABAAEAPMAAAC9CgAAAAA=&#13;&#10;" path="m902970,105641r794905,l1697875,,902970,r,105641xm,2847109r,115253c63644,2962362,115253,3013970,115253,3077614v,63644,-51609,115253,-115253,115253l,3308119v127289,,230505,-103216,230505,-230505c230505,2950326,127289,2847109,,2847109xm4806056,531582v-79404,,-143741,64337,-143741,143741c4662315,754726,4726652,819063,4806056,819063v79404,,143741,-64337,143741,-143740c4949797,595919,4885460,531582,4806056,531582xm2520921,6858000r598344,l3119265,6758075r-598344,l2520921,6858000xm5295121,5891299r,-115252c5167833,5776047,5064616,5879263,5064616,6006638v,127376,103217,230505,230505,230505l5295121,6121891v-63644,,-115252,-51608,-115252,-115253c5179869,5942994,5231477,5891386,5295121,5891386r,-87xe" fillcolor="#f7e3ee [660]" stroked="f" strokeweight=".24036mm">
                <v:stroke joinstyle="miter"/>
                <v:path arrowok="t" o:connecttype="custom" o:connectlocs="1325417,154940;2492212,154940;2492212,0;1325417,0;1325417,154940;0,4175760;0,4344798;169173,4513834;0,4682872;0,4851908;338345,4513834;0,4175760;7054531,779654;6843542,990474;7054531,1201292;7265520,990474;7054531,779654;3700314,10058400;4578588,10058400;4578588,9911843;3700314,9911843;3700314,10058400;7772401,8640572;7772401,8471536;7434057,8809736;7772401,9147810;7772401,8978773;7603230,8809736;7772401,8640699" o:connectangles="0,0,0,0,0,0,0,0,0,0,0,0,0,0,0,0,0,0,0,0,0,0,0,0,0,0,0,0,0"/>
                <w10:wrap anchorx="page"/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4410"/>
        <w:gridCol w:w="270"/>
        <w:gridCol w:w="5534"/>
      </w:tblGrid>
      <w:tr w:rsidR="00B1227E" w14:paraId="6FDDD256" w14:textId="77777777" w:rsidTr="00B1227E">
        <w:trPr>
          <w:trHeight w:val="359"/>
        </w:trPr>
        <w:tc>
          <w:tcPr>
            <w:tcW w:w="4410" w:type="dxa"/>
            <w:vMerge w:val="restart"/>
          </w:tcPr>
          <w:p w14:paraId="488766DB" w14:textId="04DFB7A6" w:rsidR="00B1227E" w:rsidRDefault="00892E36" w:rsidP="004408D7">
            <w:pPr>
              <w:pStyle w:val="Subtitle"/>
            </w:pPr>
            <w:r w:rsidRPr="00892E36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159504D1" wp14:editId="10E691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402590</wp:posOffset>
                  </wp:positionV>
                  <wp:extent cx="2663190" cy="3985895"/>
                  <wp:effectExtent l="0" t="0" r="3810" b="1905"/>
                  <wp:wrapTopAndBottom/>
                  <wp:docPr id="543421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2113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398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" w:type="dxa"/>
          </w:tcPr>
          <w:p w14:paraId="0D81BFFF" w14:textId="77777777" w:rsidR="00B1227E" w:rsidRDefault="00B1227E" w:rsidP="00EE259E"/>
        </w:tc>
        <w:tc>
          <w:tcPr>
            <w:tcW w:w="5534" w:type="dxa"/>
          </w:tcPr>
          <w:p w14:paraId="45AF4459" w14:textId="466F804E" w:rsidR="00B1227E" w:rsidRPr="00B20D41" w:rsidRDefault="00E248EF" w:rsidP="00CF61BE">
            <w:pPr>
              <w:pStyle w:val="Subtitle"/>
            </w:pPr>
            <w:r>
              <w:t xml:space="preserve">ADMINISTRATIVE coordinator </w:t>
            </w:r>
          </w:p>
        </w:tc>
      </w:tr>
      <w:tr w:rsidR="00B1227E" w14:paraId="0F764BA8" w14:textId="77777777" w:rsidTr="00B1227E">
        <w:trPr>
          <w:trHeight w:val="4715"/>
        </w:trPr>
        <w:tc>
          <w:tcPr>
            <w:tcW w:w="4410" w:type="dxa"/>
            <w:vMerge/>
          </w:tcPr>
          <w:p w14:paraId="2BDB1C70" w14:textId="77777777" w:rsidR="00B1227E" w:rsidRPr="008C6805" w:rsidRDefault="00B1227E" w:rsidP="00EE259E"/>
        </w:tc>
        <w:tc>
          <w:tcPr>
            <w:tcW w:w="270" w:type="dxa"/>
          </w:tcPr>
          <w:p w14:paraId="0FDEBD72" w14:textId="77777777" w:rsidR="00B1227E" w:rsidRDefault="00B1227E" w:rsidP="00EE259E"/>
        </w:tc>
        <w:tc>
          <w:tcPr>
            <w:tcW w:w="5534" w:type="dxa"/>
          </w:tcPr>
          <w:p w14:paraId="2D8A932C" w14:textId="1ED4FBE3" w:rsidR="00B0349F" w:rsidRPr="00B0349F" w:rsidRDefault="00B0349F" w:rsidP="00B0349F">
            <w:pPr>
              <w:pStyle w:val="Title"/>
            </w:pPr>
            <w:r>
              <w:t>Mariah Davis</w:t>
            </w:r>
          </w:p>
          <w:p w14:paraId="4D4110CC" w14:textId="77777777" w:rsidR="00B1227E" w:rsidRDefault="009060A9" w:rsidP="00EE259E">
            <w:pPr>
              <w:pStyle w:val="Heading1"/>
            </w:pPr>
            <w:sdt>
              <w:sdtPr>
                <w:id w:val="2074003189"/>
                <w:placeholder>
                  <w:docPart w:val="97D27148EF67EB41B72D16C95379837B"/>
                </w:placeholder>
                <w:temporary/>
                <w:showingPlcHdr/>
                <w15:appearance w15:val="hidden"/>
              </w:sdtPr>
              <w:sdtEndPr/>
              <w:sdtContent>
                <w:r w:rsidR="00B1227E" w:rsidRPr="002A61D3">
                  <w:t>Objective</w:t>
                </w:r>
              </w:sdtContent>
            </w:sdt>
          </w:p>
          <w:p w14:paraId="5CD5DE8D" w14:textId="77777777" w:rsidR="00D622B7" w:rsidRDefault="00D622B7" w:rsidP="00F761FD">
            <w:r>
              <w:t>Dedicated and dependable professional with extensive experience in administrative, operational, and client-centric roles, actively seeking a remote position. I am skilled at coordinating administrative, business, and operational activities, including HR, payroll, accounts payable, and scheduling. With proven experience in managing team efforts and ensuring operational efficiency, I am proficient in performing administrative and clerical functions and am competent in fulfilling targets under minimum supervision. I am committed to maintaining strict confidentiality and adherence to regulations, including HIPAA.</w:t>
            </w:r>
          </w:p>
          <w:p w14:paraId="13C7C1F5" w14:textId="77777777" w:rsidR="00D622B7" w:rsidRDefault="00D622B7" w:rsidP="00F761FD">
            <w:r>
              <w:t>Work Experience</w:t>
            </w:r>
          </w:p>
          <w:p w14:paraId="542E4E15" w14:textId="77777777" w:rsidR="00B1227E" w:rsidRPr="004700A9" w:rsidRDefault="00B1227E" w:rsidP="00CF61BE">
            <w:pPr>
              <w:rPr>
                <w:b/>
                <w:bCs/>
              </w:rPr>
            </w:pPr>
          </w:p>
        </w:tc>
      </w:tr>
      <w:tr w:rsidR="00843C1C" w14:paraId="770DA724" w14:textId="77777777" w:rsidTr="00B1227E">
        <w:trPr>
          <w:trHeight w:val="8117"/>
        </w:trPr>
        <w:tc>
          <w:tcPr>
            <w:tcW w:w="4410" w:type="dxa"/>
          </w:tcPr>
          <w:p w14:paraId="48411F35" w14:textId="77777777" w:rsidR="00843C1C" w:rsidRDefault="009060A9" w:rsidP="00EE259E">
            <w:pPr>
              <w:pStyle w:val="Subtitle"/>
            </w:pPr>
            <w:sdt>
              <w:sdtPr>
                <w:id w:val="-2058072072"/>
                <w:placeholder>
                  <w:docPart w:val="FEA6C1C5CBDD894483FE391B9F68860B"/>
                </w:placeholder>
                <w:temporary/>
                <w:showingPlcHdr/>
                <w15:appearance w15:val="hidden"/>
              </w:sdtPr>
              <w:sdtEndPr/>
              <w:sdtContent>
                <w:r w:rsidR="00CF61BE">
                  <w:t>Contact</w:t>
                </w:r>
              </w:sdtContent>
            </w:sdt>
          </w:p>
          <w:p w14:paraId="62A16DF3" w14:textId="77777777" w:rsidR="001F520B" w:rsidRDefault="001F520B" w:rsidP="00F761FD">
            <w:r>
              <w:t>Mariah Davis</w:t>
            </w:r>
          </w:p>
          <w:p w14:paraId="6603FDB5" w14:textId="77777777" w:rsidR="001F520B" w:rsidRDefault="001F520B" w:rsidP="00F761FD">
            <w:r>
              <w:t>Champaign, IL</w:t>
            </w:r>
          </w:p>
          <w:p w14:paraId="42290150" w14:textId="77777777" w:rsidR="001F520B" w:rsidRDefault="001F520B" w:rsidP="00F761FD">
            <w:r>
              <w:t>leona121020@gmail.com</w:t>
            </w:r>
          </w:p>
          <w:p w14:paraId="3A243DDE" w14:textId="77777777" w:rsidR="001F520B" w:rsidRDefault="001F520B" w:rsidP="00F761FD">
            <w:r>
              <w:t>+1 217 318 1649</w:t>
            </w:r>
          </w:p>
          <w:p w14:paraId="17E8F85B" w14:textId="09D8D58A" w:rsidR="00843C1C" w:rsidRDefault="00843C1C" w:rsidP="00CF61BE"/>
          <w:p w14:paraId="367C45B9" w14:textId="77777777" w:rsidR="001F520B" w:rsidRDefault="001F520B" w:rsidP="00CF61BE"/>
          <w:p w14:paraId="5F8C8CBB" w14:textId="77777777" w:rsidR="00843C1C" w:rsidRDefault="00843C1C" w:rsidP="00EE259E"/>
          <w:p w14:paraId="2DFFBB53" w14:textId="77777777" w:rsidR="00843C1C" w:rsidRDefault="009060A9" w:rsidP="00EE259E">
            <w:pPr>
              <w:pStyle w:val="Subtitle"/>
            </w:pPr>
            <w:sdt>
              <w:sdtPr>
                <w:id w:val="1415746174"/>
                <w:placeholder>
                  <w:docPart w:val="F49A967C2FF01C488A8DB90156975440"/>
                </w:placeholder>
                <w:temporary/>
                <w:showingPlcHdr/>
                <w15:appearance w15:val="hidden"/>
              </w:sdtPr>
              <w:sdtEndPr/>
              <w:sdtContent>
                <w:r w:rsidR="00CF61BE">
                  <w:t>Education</w:t>
                </w:r>
              </w:sdtContent>
            </w:sdt>
          </w:p>
          <w:p w14:paraId="7530A1F1" w14:textId="1B8DD186" w:rsidR="00843C1C" w:rsidRDefault="00843C1C" w:rsidP="008731EA">
            <w:pPr>
              <w:pStyle w:val="Heading2"/>
            </w:pPr>
          </w:p>
          <w:p w14:paraId="47AC2E74" w14:textId="05D00A43" w:rsidR="00B0349F" w:rsidRDefault="009060A9" w:rsidP="00B0349F">
            <w:pPr>
              <w:pStyle w:val="Subtitle"/>
            </w:pPr>
            <w:sdt>
              <w:sdtPr>
                <w:id w:val="-1480222421"/>
                <w:placeholder>
                  <w:docPart w:val="2522DF640B62944F9570633F67DCC851"/>
                </w:placeholder>
                <w:temporary/>
                <w:showingPlcHdr/>
                <w15:appearance w15:val="hidden"/>
              </w:sdtPr>
              <w:sdtEndPr/>
              <w:sdtContent>
                <w:r w:rsidR="00CF61BE" w:rsidRPr="00010CFB">
                  <w:t>Skills</w:t>
                </w:r>
              </w:sdtContent>
            </w:sdt>
          </w:p>
          <w:p w14:paraId="251F266C" w14:textId="77777777" w:rsidR="00B0349F" w:rsidRDefault="00B0349F" w:rsidP="00B0349F">
            <w:r>
              <w:t>Hard Skills</w:t>
            </w:r>
          </w:p>
          <w:p w14:paraId="3711BC7A" w14:textId="77777777" w:rsidR="00B0349F" w:rsidRDefault="00B0349F" w:rsidP="00B0349F">
            <w:r>
              <w:t xml:space="preserve"> * Administrative and Clerical Functions</w:t>
            </w:r>
          </w:p>
          <w:p w14:paraId="3E78537C" w14:textId="77777777" w:rsidR="00B0349F" w:rsidRDefault="00B0349F" w:rsidP="00B0349F">
            <w:r>
              <w:t xml:space="preserve"> * Payroll</w:t>
            </w:r>
          </w:p>
          <w:p w14:paraId="29279A9C" w14:textId="77777777" w:rsidR="00B0349F" w:rsidRDefault="00B0349F" w:rsidP="00B0349F">
            <w:r>
              <w:t xml:space="preserve"> * Scheduling</w:t>
            </w:r>
          </w:p>
          <w:p w14:paraId="6F630EFD" w14:textId="77777777" w:rsidR="00B0349F" w:rsidRDefault="00B0349F" w:rsidP="00B0349F">
            <w:r>
              <w:t xml:space="preserve"> * Compliance Adherence (e.g., Medicare, Medicaid, HIPAA)</w:t>
            </w:r>
          </w:p>
          <w:p w14:paraId="4642E237" w14:textId="77777777" w:rsidR="00B0349F" w:rsidRDefault="00B0349F" w:rsidP="00B0349F">
            <w:r>
              <w:t xml:space="preserve"> * Human Resources Management</w:t>
            </w:r>
          </w:p>
          <w:p w14:paraId="0EED3DD0" w14:textId="77777777" w:rsidR="00B0349F" w:rsidRDefault="00B0349F" w:rsidP="00B0349F">
            <w:r>
              <w:t xml:space="preserve"> * Microsoft Word</w:t>
            </w:r>
          </w:p>
          <w:p w14:paraId="3E690245" w14:textId="77777777" w:rsidR="00B0349F" w:rsidRDefault="00B0349F" w:rsidP="00B0349F">
            <w:r>
              <w:t xml:space="preserve"> * Cash Handling / Cash register</w:t>
            </w:r>
          </w:p>
          <w:p w14:paraId="5D88E343" w14:textId="77777777" w:rsidR="00B0349F" w:rsidRDefault="00B0349F" w:rsidP="00B0349F">
            <w:r>
              <w:t xml:space="preserve"> * Typing</w:t>
            </w:r>
          </w:p>
          <w:p w14:paraId="67836524" w14:textId="77777777" w:rsidR="00B0349F" w:rsidRDefault="00B0349F" w:rsidP="00B0349F">
            <w:r>
              <w:t>Soft Skills</w:t>
            </w:r>
          </w:p>
          <w:p w14:paraId="36CC142F" w14:textId="77777777" w:rsidR="00B0349F" w:rsidRDefault="00B0349F" w:rsidP="00B0349F">
            <w:r>
              <w:t xml:space="preserve"> * Supervision and Management</w:t>
            </w:r>
          </w:p>
          <w:p w14:paraId="4E2F1D73" w14:textId="77777777" w:rsidR="00B0349F" w:rsidRDefault="00B0349F" w:rsidP="00B0349F">
            <w:r>
              <w:t xml:space="preserve"> * Communication Skills</w:t>
            </w:r>
          </w:p>
          <w:p w14:paraId="00899E79" w14:textId="77777777" w:rsidR="00B0349F" w:rsidRDefault="00B0349F" w:rsidP="00B0349F">
            <w:r>
              <w:t xml:space="preserve"> * Customer Service / Guest Relations</w:t>
            </w:r>
          </w:p>
          <w:p w14:paraId="3A912554" w14:textId="77777777" w:rsidR="00B0349F" w:rsidRDefault="00B0349F" w:rsidP="00B0349F">
            <w:r>
              <w:t xml:space="preserve"> * Time Management</w:t>
            </w:r>
          </w:p>
          <w:p w14:paraId="6D51E925" w14:textId="77777777" w:rsidR="00B0349F" w:rsidRDefault="00B0349F" w:rsidP="00B0349F">
            <w:r>
              <w:t xml:space="preserve"> * Organizational Skills</w:t>
            </w:r>
          </w:p>
          <w:p w14:paraId="7A6A2FBE" w14:textId="77777777" w:rsidR="00B0349F" w:rsidRDefault="00B0349F" w:rsidP="00B0349F">
            <w:r>
              <w:t xml:space="preserve"> * Problem-Solving Skills</w:t>
            </w:r>
          </w:p>
          <w:p w14:paraId="56B67D3D" w14:textId="77777777" w:rsidR="00B0349F" w:rsidRDefault="00B0349F" w:rsidP="00B0349F">
            <w:r>
              <w:t xml:space="preserve"> * Interpersonal Skills (e.g., compassionate and sympathetic communication)</w:t>
            </w:r>
          </w:p>
          <w:p w14:paraId="31EF78AF" w14:textId="77777777" w:rsidR="00B0349F" w:rsidRDefault="00B0349F" w:rsidP="00B0349F">
            <w:r>
              <w:t xml:space="preserve"> * Analytical Skills</w:t>
            </w:r>
          </w:p>
          <w:p w14:paraId="78E62652" w14:textId="4AF59E27" w:rsidR="00401B70" w:rsidRPr="00A41BD5" w:rsidRDefault="00B0349F" w:rsidP="00EE259E">
            <w:r>
              <w:t xml:space="preserve"> * Confidentiality Maintenance</w:t>
            </w:r>
          </w:p>
        </w:tc>
        <w:tc>
          <w:tcPr>
            <w:tcW w:w="270" w:type="dxa"/>
          </w:tcPr>
          <w:p w14:paraId="30590A81" w14:textId="77777777" w:rsidR="00843C1C" w:rsidRDefault="00843C1C" w:rsidP="00EE259E"/>
        </w:tc>
        <w:tc>
          <w:tcPr>
            <w:tcW w:w="5534" w:type="dxa"/>
          </w:tcPr>
          <w:p w14:paraId="4D569AB0" w14:textId="57DAB05B" w:rsidR="00CB4B63" w:rsidRDefault="009060A9" w:rsidP="001F520B">
            <w:pPr>
              <w:pStyle w:val="Heading1"/>
            </w:pPr>
            <w:sdt>
              <w:sdtPr>
                <w:id w:val="1696962928"/>
                <w:placeholder>
                  <w:docPart w:val="226FD5F5D705854BA3B70D3A02143649"/>
                </w:placeholder>
                <w:temporary/>
                <w:showingPlcHdr/>
                <w15:appearance w15:val="hidden"/>
              </w:sdtPr>
              <w:sdtEndPr/>
              <w:sdtContent>
                <w:r w:rsidR="00843C1C" w:rsidRPr="002A61D3">
                  <w:t>Experience</w:t>
                </w:r>
              </w:sdtContent>
            </w:sdt>
          </w:p>
          <w:p w14:paraId="740D9F4D" w14:textId="77777777" w:rsidR="00CB4B63" w:rsidRDefault="00CB4B63" w:rsidP="00CB4B63">
            <w:r>
              <w:t>Concierge Services Supervisor</w:t>
            </w:r>
          </w:p>
          <w:p w14:paraId="49A5307A" w14:textId="77777777" w:rsidR="00CB4B63" w:rsidRDefault="00CB4B63" w:rsidP="00CB4B63">
            <w:r>
              <w:t>Clark-Lindsey Village-Urbana, IL | October 2022 to Present</w:t>
            </w:r>
          </w:p>
          <w:p w14:paraId="61419A8D" w14:textId="77777777" w:rsidR="00CB4B63" w:rsidRDefault="00CB4B63" w:rsidP="00CB4B63">
            <w:r>
              <w:t xml:space="preserve"> * Supervised and managed front office operations and team members, ensuring efficient daily functions and adherence to company standards.</w:t>
            </w:r>
          </w:p>
          <w:p w14:paraId="2CD2F215" w14:textId="77777777" w:rsidR="00CB4B63" w:rsidRDefault="00CB4B63" w:rsidP="00CB4B63">
            <w:r>
              <w:t xml:space="preserve"> * Maintained fleet vehicles in optimal condition to ensure safe and legal operation.</w:t>
            </w:r>
          </w:p>
          <w:p w14:paraId="339DE7D2" w14:textId="77777777" w:rsidR="00CB4B63" w:rsidRDefault="00CB4B63" w:rsidP="00CB4B63">
            <w:r>
              <w:t xml:space="preserve"> * Coordinated resident transportation for appointments and outings, prioritizing timely and reliable service.</w:t>
            </w:r>
          </w:p>
          <w:p w14:paraId="51925D39" w14:textId="77777777" w:rsidR="005A41A7" w:rsidRDefault="00CB4B63" w:rsidP="00CB4B63">
            <w:r>
              <w:t xml:space="preserve"> * Ensured clear and open communication with residents, staff, and external stakeholders</w:t>
            </w:r>
          </w:p>
          <w:p w14:paraId="4BD3351C" w14:textId="592DEAB7" w:rsidR="00CB4B63" w:rsidRDefault="00CB4B63" w:rsidP="00CB4B63">
            <w:r>
              <w:t>.</w:t>
            </w:r>
          </w:p>
          <w:p w14:paraId="00A95A81" w14:textId="77777777" w:rsidR="00CB4B63" w:rsidRDefault="00CB4B63" w:rsidP="00CB4B63">
            <w:proofErr w:type="spellStart"/>
            <w:r>
              <w:t>Celltrak</w:t>
            </w:r>
            <w:proofErr w:type="spellEnd"/>
            <w:r>
              <w:t>/Office Coordinator</w:t>
            </w:r>
          </w:p>
          <w:p w14:paraId="7C01A67B" w14:textId="77777777" w:rsidR="00CB4B63" w:rsidRDefault="00CB4B63" w:rsidP="00CB4B63">
            <w:r>
              <w:t>Carle Home Care-Champaign, IL | September 2021 to October 2022</w:t>
            </w:r>
          </w:p>
          <w:p w14:paraId="665CAF8C" w14:textId="77777777" w:rsidR="00CB4B63" w:rsidRDefault="00CB4B63" w:rsidP="00CB4B63">
            <w:r>
              <w:t xml:space="preserve"> * Accurately tracked and maintained clinician mileage records for reimbursement purposes, ensuring timely and accurate payroll processing.</w:t>
            </w:r>
          </w:p>
          <w:p w14:paraId="0CC784A0" w14:textId="77777777" w:rsidR="00CB4B63" w:rsidRDefault="00CB4B63" w:rsidP="00CB4B63">
            <w:r>
              <w:t xml:space="preserve"> * Maintained comprehensive monthly home care reports and updated client service records in compliance with CMS guidelines.</w:t>
            </w:r>
          </w:p>
          <w:p w14:paraId="5D379DC7" w14:textId="77777777" w:rsidR="00CB4B63" w:rsidRDefault="00CB4B63" w:rsidP="00CB4B63">
            <w:r>
              <w:t xml:space="preserve"> * Assisted in obtaining and processing necessary physician orders and documents according to CMS regulations.</w:t>
            </w:r>
          </w:p>
          <w:p w14:paraId="39ACC937" w14:textId="77777777" w:rsidR="00CB4B63" w:rsidRDefault="00CB4B63" w:rsidP="00CB4B63">
            <w:r>
              <w:t xml:space="preserve"> * Monitored and coordinated treatment plans for patients.</w:t>
            </w:r>
          </w:p>
          <w:p w14:paraId="1EFF46C1" w14:textId="77777777" w:rsidR="005A41A7" w:rsidRDefault="005A41A7" w:rsidP="00CB4B63"/>
          <w:p w14:paraId="34B0085D" w14:textId="77777777" w:rsidR="00CB4B63" w:rsidRDefault="00CB4B63" w:rsidP="00CB4B63">
            <w:r>
              <w:t>Scheduling Coordinator</w:t>
            </w:r>
          </w:p>
          <w:p w14:paraId="603DB944" w14:textId="77777777" w:rsidR="00CB4B63" w:rsidRDefault="00CB4B63" w:rsidP="00CB4B63">
            <w:r>
              <w:t xml:space="preserve">Help at Home </w:t>
            </w:r>
            <w:proofErr w:type="spellStart"/>
            <w:r>
              <w:t>LCC-Metroplis</w:t>
            </w:r>
            <w:proofErr w:type="spellEnd"/>
            <w:r>
              <w:t>, IL | June 2018 to April 2019</w:t>
            </w:r>
          </w:p>
          <w:p w14:paraId="3AF94B9B" w14:textId="77777777" w:rsidR="00CB4B63" w:rsidRDefault="00CB4B63" w:rsidP="00CB4B63">
            <w:r>
              <w:t xml:space="preserve"> * Oversaw client care, fostering positive relationships with referral sources, clients, and employees.</w:t>
            </w:r>
          </w:p>
          <w:p w14:paraId="08D6545A" w14:textId="77777777" w:rsidR="00CB4B63" w:rsidRDefault="00CB4B63" w:rsidP="00CB4B63">
            <w:r>
              <w:t xml:space="preserve"> * Coordinated team efforts through effective supervision and open communication.</w:t>
            </w:r>
          </w:p>
          <w:p w14:paraId="216EA869" w14:textId="77777777" w:rsidR="00CB4B63" w:rsidRDefault="00CB4B63" w:rsidP="00CB4B63">
            <w:r>
              <w:t xml:space="preserve"> * Ensured adherence to employee schedules and electronic visit verification procedures, optimizing operational efficiency.</w:t>
            </w:r>
          </w:p>
          <w:p w14:paraId="2D3F81F6" w14:textId="3A429542" w:rsidR="00CB4B63" w:rsidRDefault="00CB4B63" w:rsidP="00CB4B63">
            <w:r>
              <w:t xml:space="preserve"> * Recruited and trained staff, contributing to the development and growth of the team.</w:t>
            </w:r>
          </w:p>
          <w:p w14:paraId="6254DA26" w14:textId="77777777" w:rsidR="00B72746" w:rsidRDefault="00B72746" w:rsidP="00CB4B63"/>
          <w:p w14:paraId="3553C3BB" w14:textId="77777777" w:rsidR="00B72746" w:rsidRDefault="00B72746" w:rsidP="00CB4B63"/>
          <w:p w14:paraId="394C4478" w14:textId="77777777" w:rsidR="00B72746" w:rsidRDefault="00B72746" w:rsidP="00CB4B63"/>
          <w:p w14:paraId="0FA27D65" w14:textId="77777777" w:rsidR="00B72746" w:rsidRDefault="00B72746" w:rsidP="00CB4B63"/>
          <w:p w14:paraId="2434D1F3" w14:textId="77777777" w:rsidR="00B72746" w:rsidRDefault="00B72746" w:rsidP="00CB4B63"/>
          <w:p w14:paraId="78698E95" w14:textId="77777777" w:rsidR="00CB4B63" w:rsidRDefault="00CB4B63" w:rsidP="00CB4B63">
            <w:r>
              <w:lastRenderedPageBreak/>
              <w:t>Service Coordinator</w:t>
            </w:r>
          </w:p>
          <w:p w14:paraId="048FF0A1" w14:textId="77777777" w:rsidR="00CB4B63" w:rsidRDefault="00CB4B63" w:rsidP="00CB4B63">
            <w:r>
              <w:t>Addus Home Health Care-Marion, IL | April 2017 to April 2018</w:t>
            </w:r>
          </w:p>
          <w:p w14:paraId="210F05C4" w14:textId="77777777" w:rsidR="00CB4B63" w:rsidRDefault="00CB4B63" w:rsidP="00CB4B63">
            <w:r>
              <w:t xml:space="preserve"> * Coordinated administrative, business, and operational activities, including HR, payroll, accounts payable, and scheduling.</w:t>
            </w:r>
          </w:p>
          <w:p w14:paraId="585CE94C" w14:textId="77777777" w:rsidR="00CB4B63" w:rsidRDefault="00CB4B63" w:rsidP="00CB4B63">
            <w:r>
              <w:t xml:space="preserve"> * Oversaw the new hire process, ensuring timely and accurate completion of all required documentation for new employees.</w:t>
            </w:r>
          </w:p>
          <w:p w14:paraId="7F6EF22E" w14:textId="77777777" w:rsidR="00CB4B63" w:rsidRDefault="00CB4B63" w:rsidP="00CB4B63">
            <w:r>
              <w:t xml:space="preserve"> * Conducted thorough investigations and resolved escalated client complaints.</w:t>
            </w:r>
          </w:p>
          <w:p w14:paraId="5E4DCC4A" w14:textId="77777777" w:rsidR="00CB4B63" w:rsidRDefault="00CB4B63" w:rsidP="00CB4B63">
            <w:r>
              <w:t xml:space="preserve"> * Ensured strict adherence to Medicare, Medicaid, and HIPAA regulations and requirements.</w:t>
            </w:r>
          </w:p>
          <w:p w14:paraId="69A31D34" w14:textId="77777777" w:rsidR="00CB4B63" w:rsidRDefault="00CB4B63" w:rsidP="00CB4B63">
            <w:r>
              <w:t>Home Health Care Aide</w:t>
            </w:r>
          </w:p>
          <w:p w14:paraId="2416BD21" w14:textId="77777777" w:rsidR="00B72746" w:rsidRDefault="00B72746" w:rsidP="00CB4B63"/>
          <w:p w14:paraId="31A44A6E" w14:textId="77777777" w:rsidR="00CB4B63" w:rsidRDefault="00CB4B63" w:rsidP="00CB4B63">
            <w:r>
              <w:t>Addus HealthCare, Inc.-Marion, IL | October 2015 to April 2017</w:t>
            </w:r>
          </w:p>
          <w:p w14:paraId="06C81F14" w14:textId="77777777" w:rsidR="00CB4B63" w:rsidRDefault="00CB4B63" w:rsidP="00CB4B63">
            <w:r>
              <w:t xml:space="preserve"> * Provided compassionate and personalized care to elderly and disabled clients in their homes.</w:t>
            </w:r>
          </w:p>
          <w:p w14:paraId="465CEFD2" w14:textId="77777777" w:rsidR="00CB4B63" w:rsidRDefault="00CB4B63" w:rsidP="00CB4B63">
            <w:r>
              <w:t xml:space="preserve"> * Assisted clients with activities of daily living.</w:t>
            </w:r>
          </w:p>
          <w:p w14:paraId="766935E9" w14:textId="77777777" w:rsidR="00CB4B63" w:rsidRDefault="00CB4B63" w:rsidP="00CB4B63">
            <w:r>
              <w:t xml:space="preserve"> * Maintained strict confidentiality of client information and adhered to HIPAA regulations at all times.</w:t>
            </w:r>
          </w:p>
          <w:p w14:paraId="6A025898" w14:textId="3D4617B1" w:rsidR="00CB4B63" w:rsidRPr="00CB4B63" w:rsidRDefault="00CB4B63" w:rsidP="00CB4B63">
            <w:r>
              <w:t>You can use this as a template. I've restructured the content to be more impactful and highlighted your administrative and coordination skills.</w:t>
            </w:r>
          </w:p>
        </w:tc>
      </w:tr>
    </w:tbl>
    <w:p w14:paraId="61D20DCE" w14:textId="77777777" w:rsidR="00871DB8" w:rsidRDefault="00871DB8"/>
    <w:sectPr w:rsidR="00871DB8" w:rsidSect="00B1227E">
      <w:pgSz w:w="12240" w:h="15840" w:code="1"/>
      <w:pgMar w:top="720" w:right="1008" w:bottom="806" w:left="100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39FD9" w14:textId="77777777" w:rsidR="00CB4B63" w:rsidRDefault="00CB4B63" w:rsidP="00AA35A8">
      <w:pPr>
        <w:spacing w:line="240" w:lineRule="auto"/>
      </w:pPr>
      <w:r>
        <w:separator/>
      </w:r>
    </w:p>
  </w:endnote>
  <w:endnote w:type="continuationSeparator" w:id="0">
    <w:p w14:paraId="44694FB9" w14:textId="77777777" w:rsidR="00CB4B63" w:rsidRDefault="00CB4B63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086C5" w14:textId="77777777" w:rsidR="00CB4B63" w:rsidRDefault="00CB4B63" w:rsidP="00AA35A8">
      <w:pPr>
        <w:spacing w:line="240" w:lineRule="auto"/>
      </w:pPr>
      <w:r>
        <w:separator/>
      </w:r>
    </w:p>
  </w:footnote>
  <w:footnote w:type="continuationSeparator" w:id="0">
    <w:p w14:paraId="69C35FAD" w14:textId="77777777" w:rsidR="00CB4B63" w:rsidRDefault="00CB4B63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4.4pt;height:14.4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VckjEAIAAFkEAAAOAAAAZHJzL2Uyb0RvYy54bWyklNuO0zAQhu+ReAfL&#13;&#10;92kOCjQbNV0t7e4KacVWCB7AdZzGwifZbtoK8e6MnaQs4gK0XMQZn35/+Wec1e1ZCjQw67hWDc4X&#13;&#10;GUZMUd1ydWjw1y8PSYWR80S1RGjFGnxhDt+u375ZnUzNCt1r0TKLQES5+mQa3Htv6jR1tGeSuIU2&#13;&#10;TMFkp60kHrr2kLaWnEBdirTIsvfpSdvWWE2ZczC6HSfxOup3HaP+uesc80g0GNh8bG1s96FN1ytS&#13;&#10;HywxPacTBnkFhSRcwaFXqS3xBB0tf4WU4dQfLQM1iGp4JiyI/kNtEpH/pCGJ/XY0CdXSEM/3XHB/&#13;&#10;iW5PUGrYcbqzIyH9NOws4m2DS4wUkZDkx8nPMtgbviKsCTugm4b+bwJ7wc0DFyLYF+IJFZL092LQ&#13;&#10;Xccp22p6lEz5sSIsE0Ctleu5cRjZmsk9Azz7sc1jjtjZPzkfjoNozNL3orrLspviQ7J5l22SMlve&#13;&#10;J3c35TJZZvfLMiurfJNvfoTdeVkfHXvSlIit4XPJ5OUftJJTq53u/AJ8TEfQuXgBNM/SWDRoILE0&#13;&#10;gzURaH5HRBgKlgRW5y3ztA9hB259htIe91wnorW/3AxGOxPSROpzZ2V4AwY6x+q/XKs/mEBhMK+K&#13;&#10;qoI7QmFqiscD5s3GOv/ItEQhAD+BIPpJBmAdl85LpjyPx0cuoIlfNt21cEFe9iF++UdY/wQAAP//&#13;&#10;AwBQSwMECgAAAAAAAAAhANpvQCDkCgAA5AoAABQAAABkcnMvbWVkaWEvaW1hZ2UxLnBuZ4lQTkcN&#13;&#10;ChoKAAAADUlIRFIAAABYAAAAWAgGAAAAcZUwNAAAAAFzUkdCAK7OHOkAAAAEZ0FNQQAAsY8L/GEF&#13;&#10;AAAACXBIWXMAADsOAAA7DgHMtqGDAAAKeUlEQVR4Xu2dQegdRx3Hg3iIGEqrRUMpWEkLIiqCFSMo&#13;&#10;FPTQQ8GoRXNQSCBgsT3kUEuFSIQqUXqoUCU1ofHQY4UKUXroIdAq0bbSSpEeig3aYtEeeqioUIh+&#13;&#10;vrPfN/tmd9/7v93Z3bfv/f8f+LFv5jfz+83M2zc7OzO7b98ee+zRF1evXr0RuQO5F/kF8hxyxfLW&#13;&#10;/wyf35yLv4worfIo7402t4cag/Y65ga6UjRfPrIlm3yU7d3V4FT4FuTbyBPIv4omGQ75sC/5vMXF&#13;&#10;2D6onH7+55H/uO6jI98uw/ac1dTrWip0ZpWGdQM8hTyMnERuR25GdRNy0CZl86DipHOaexDlUd5V&#13;&#10;/Zzh47U2uXlQAZ2x9yEvFtVqBv0ryAXkOHKzs3cGk2r4byLnkJcLL82gfxFRGTfnjKaw1yB3IU+7&#13;&#10;HjXQ/Qn5KfJ15AZn7R1sfwD5KvIT5I92XwPd04jKfI2zThPKepBCPlMUuw66N5ATfHy3s4yGfCIa&#13;&#10;VbymsjThsseuaFJQsCOLGpf4PyOnkENOvjYow4eQ7yIvuXgJxP8W+bKTTwMK9C3kFZcxQtzfkB/z&#13;&#10;8ZNOOhko1yco1484/jUUdg7iXkXudtL1QkFOu1wJxF/kcJOTTRaV0WWtQfwDHEbvzgI41xDpbFGU&#13;&#10;EuL+7YJtzBBIZVWZVfZQiTmIexT5qJOOA34P4PRyUYQS4t5GvuFkG4fKjtTG0cRpuHfAyYZFjnDY&#13;&#10;dOb+DvmKk20sqoPq4mpFiNNY/X1ONhw4qfW5xP0S+ayTbDyqi+rk6kWI+6GTDAMOjtpXhDh1FeP8&#13;&#10;fEZEdXLdEogbpgvE8JeQZChGWGPGrTlzq6huqqOrGyCsIVy/XSEGP4MkNxGE/9K7owmiOqqurnaA&#13;&#10;sK43/Z1YGKvdoRG3saOFtqiurnZEbWJ1Hhi6yzYjxD1g9a5BdXb1I2obq7uBjf0Yqfa7uutZz93N&#13;&#10;GlGdXfeI22a/k7QHA/cVpgoIa27h81bvOlR3tYGbI6A2srod5NXtY1zJFYQfsnpw8KUJe83RakFU&#13;&#10;KxUvI7pTfAt5CbmI6IbnfuQjzrYjoSJzOHpl8PmQswZUHg7tpwXIqCWVSGdDLcC+5pM1J/BCcNoC&#13;&#10;8mj5/h4+Xm9zjRSpSxy9MmS53m0RIXzG6tUgg86e5J6c8Cmrewfz6utPI0nBu6ByIw/ysbFvLFKV&#13;&#10;OLoVKquzB+xz9WUnEp933gDhNzh078yXgF1N1Mt+r2BTXcqtdhOxOuLoVpBNJ0RSZsLnrV4OaXWL&#13;&#10;WD17T1jdK9g9ZRc1VAZEfa+WmG7jqNXlAxatMivuBKK+uHElmfh3kOSXZ1XE0a3BbjJ8dRl2njIg&#13;&#10;oSoUIfwmh16HZbKH3ceCgwrEa93uJB9Xnt9QWvLogtj4SyA+XpwdFXF0a8iqOqhtIoR3PhFJdMnp&#13;&#10;A4RXO/VbgM1a4xKns019W+cLKXnV0OrL3wlG5yAuNLKDkZCxI9isdqWXrGqGBNorlkDc7Vb3AvZq&#13;&#10;3QJxOvM+5yTZyJZtJhCXDLGEs3RCbWMzEeIWX+zQHyuSFZD4bQ69XdywdSQYngMfGtP2vvFDNpGl&#13;&#10;G0+Ek3eC7LrYqY3mOWZ1HRI/4kQBwhesygZbh5Df23SA8B+Qwe4MZVs+7K4RJ+0M9i/YVIDwI1bV&#13;&#10;Qfms0wUIH7cqG2x9z2YDhF9Dvmb1YOBDu4cWbjZxss5g+7hNBQg/a1UKiqT/JbzasGMFsKM7tOrd&#13;&#10;z2mrB0e+7LaGk3QGE7VhLdR3B5HoDisDhJ+yKhtsJVN9hHUBGm1ZX77ss4aTZKG2srkA4frAgMh7&#13;&#10;rQ8QftiqbLCVzC0QPmnVaMin3SdYnYXayuYCjfUjsnqB66URMPUpbP23sBrs6kZi9J3m8infLkbE&#13;&#10;6iywm3x5hOsXOiKfsz5AuJfxL3aqt5S9dT1tkW8XI2JVFmormwsQvmxVCZHJQyiEszdDC+zoYZQI&#13;&#10;4UHmNVYB37XlL6uyUFvZXIDwFatKFGl9QJmsygI7v7bJGV+0anTkuyhCiVVZUMdDNhdY1MD/tH5G&#13;&#10;LxuRsZvsLCf8catGR75djIhVWWD3gzYXUFtaVUJk9ZGqXsbA2P277QVUGKtGp9oQwqossPtemwuo&#13;&#10;La0qsS7i6GxwVr1XX9s2K/kuilBiVTY2F3F0CQ2RdBH6tq3KAjvVLuJjVo0OvgfpIjBzXWGtAD//&#13;&#10;sKqEyOpFrpfnKbDzG5sMEP6CVaMj3y5GxKossHuDzQUIv2pVCZG7YZiWrNYIq7LAjJawImpLq0qI&#13;&#10;HOpGo3qXc9Gq0ZFvFyNiVRZqK5sLEK7vWyPynPUBwr3cKmNHOzPjEg6fX0c+bPVoyKd8uxgRq7PA&#13;&#10;bvUk+plVJUQOOdmTrCwQzts01wH5tPsEq7NQW9lcgHDjZM+Q05XVXUKadBltuCZf9lnDSbLAdnW2&#13;&#10;sHG6cugJ92RSmvC2TLjryf8IvtQdNrcbyupbR45YlU21ki5IbyvJi5AP+2rEyTqD7WRzNuHFS/co&#13;&#10;f+50AcLnrMoGW3pwcasWPcn+Luz/qrAUud/qOiiry/ZaR+ttVw+2tm3Z/rbCSgk+F98/qFBON0+v&#13;&#10;04v4WOvGE6Q6N9LpeWryaetU8pgX4SesXgyJqlunzlrVG9hcx9apUA+OyWsMCB8NmVsiPzYxz85v&#13;&#10;FSBjdfOf9hRs+ua/xzmEOvC5+pxF6/E+ee5Eki9RPqxeDmmb1vkXbwfKAD9jbF/VZux4ghBOnlYl&#13;&#10;rC5j5e6J9HpgvNq4OgmX7qxPIEN116AMbOIG7MN2E0Gl/WTVbae6mC99zgO9Hh3QLyGBODV2u+sU&#13;&#10;mWqPEMDi4Ucm2B7tEQKBLhktCefTC+w0rtUvZPYr0esaH5Ne6eYhTr+QO222HWRc50MwOw6vqpBn&#13;&#10;pYdgZpC28RqwKuTv3rgCG02PcT1o9eDgSzcmepHS48glRO+jzH6MawZ5dKFNusJVId8LSK37aQ1G&#13;&#10;qtNw+plM/j08baA+etVX7YVOTZBO1yJ9of2MqjCkvnHrH6VVfaiXRgd66DFecPms1+jq16PpyGH2&#13;&#10;c2B872HwoaFBd/XrDAaHxjyMDP/mj92MGlON6vYNEO73zR+7HRqz6c0fW/lSpLVBg/6gaNoS4rbq&#13;&#10;tV5rhfa8jsZ8tGjaEuK24sV0k4D21Ixb7XaWuI1+teKkoD3VyE8WTZtC/PreWtoRytv6dntw1Ig0&#13;&#10;ZjIpNIN43fFN/raacmrmMExDcuz1uezeoGD6F4BkCCeIm/ILmt+PfAeZ7+qeJzzNizUFuxVZtGSj&#13;&#10;GTCtXgwyad8WlzXZ7DiD+LU9BbUjlG/SL8nH91Gk9sLPGei04Du9vngeCjmZv3kQ2P80Lr+PPB+c&#13;&#10;N6Ou4W7kPc42fSi0pjr1by5Ll4HQa2inJRndJWbfEWJDCwVa5tG/z2iqceG2KYFek+6jPTfdOyq8&#13;&#10;K9u48juP0iBL/2qH436FiT/MUc+9acJcf3V2FlnpfWuk03KPRg6D740bDSqk4dC6/yxK1wCt+W3O&#13;&#10;X+u0hXrqBkX7GZIdREOCr2cQ7YeYxChmNHQmUele/7APO/r5a4VZ3ZI2lW9u/9o3NIi6kaV/OclR&#13;&#10;/fTsryafRJROd5NajNRux911lu6xx4Ds2/d/h3ejBqq0vEgAAAAASUVORK5CYIJQSwMEFAAGAAgA&#13;&#10;AAAhAF36KL3YAAAAAwEAAA8AAABkcnMvZG93bnJldi54bWxMj0FLw0AQhe+C/2EZwYvYjRFqidkU&#13;&#10;rXiRClpFr5PsmA1mZ0N226b/3lEPeplheI833yuXk+/VjsbYBTZwMctAETfBdtwaeH25P1+AignZ&#13;&#10;Yh+YDBwowrI6PiqxsGHPz7TbpFZJCMcCDbiUhkLr2DjyGGdhIBbtI4wek5xjq+2Iewn3vc6zbK49&#13;&#10;diwfHA60ctR8brbeQH1Yr9/c++ryEa/y+a17oKc7e2bM6cl0cw0q0ZT+zPCNL+hQCVMdtmyj6g1I&#13;&#10;kfQzRcsX0qL+3boq9X/26gs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oVckjEAIAAFkEAAAOAAAAAAAAAAAAAAAAADoCAABkcnMvZTJvRG9jLnhtbFBLAQItAAoA&#13;&#10;AAAAAAAAIQDab0Ag5AoAAOQKAAAUAAAAAAAAAAAAAAAAAHYEAABkcnMvbWVkaWEvaW1hZ2UxLnBu&#13;&#10;Z1BLAQItABQABgAIAAAAIQBd+ii92AAAAAMBAAAPAAAAAAAAAAAAAAAAAIwPAABkcnMvZG93bnJl&#13;&#10;di54bWxQSwECLQAUAAYACAAAACEAqiYOvrwAAAAhAQAAGQAAAAAAAAAAAAAAAACREAAAZHJzL19y&#13;&#10;ZWxzL2Uyb0RvYy54bWwucmVsc1BLBQYAAAAABgAGAHwBAACEEQAAAAA=&#13;&#10;" o:bullet="t">
        <v:imagedata r:id="rId1" o:title=""/>
      </v:shape>
    </w:pict>
  </w:numPicBullet>
  <w:numPicBullet w:numPicBulletId="1">
    <w:pict>
      <v:shape w14:anchorId="159504D1" id="_x0000_i1109" type="#_x0000_t75" style="width:12.95pt;height:12.95pt;visibility:visible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887853">
    <w:abstractNumId w:val="0"/>
  </w:num>
  <w:num w:numId="2" w16cid:durableId="1675840551">
    <w:abstractNumId w:val="3"/>
  </w:num>
  <w:num w:numId="3" w16cid:durableId="751318933">
    <w:abstractNumId w:val="1"/>
  </w:num>
  <w:num w:numId="4" w16cid:durableId="2055545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proofState w:spelling="clean"/>
  <w:attachedTemplate r:id="rId1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B63"/>
    <w:rsid w:val="00010CFB"/>
    <w:rsid w:val="00033263"/>
    <w:rsid w:val="000417DA"/>
    <w:rsid w:val="00045105"/>
    <w:rsid w:val="00052AC8"/>
    <w:rsid w:val="00060423"/>
    <w:rsid w:val="00060941"/>
    <w:rsid w:val="0007515C"/>
    <w:rsid w:val="00085878"/>
    <w:rsid w:val="000873F6"/>
    <w:rsid w:val="000B286F"/>
    <w:rsid w:val="000B3565"/>
    <w:rsid w:val="000C2EFF"/>
    <w:rsid w:val="000C47B2"/>
    <w:rsid w:val="000D134B"/>
    <w:rsid w:val="000D2BC7"/>
    <w:rsid w:val="000D408B"/>
    <w:rsid w:val="000D5C03"/>
    <w:rsid w:val="001102BE"/>
    <w:rsid w:val="00124ED6"/>
    <w:rsid w:val="00142AEB"/>
    <w:rsid w:val="001639D6"/>
    <w:rsid w:val="00167789"/>
    <w:rsid w:val="00176D22"/>
    <w:rsid w:val="00182371"/>
    <w:rsid w:val="0018639F"/>
    <w:rsid w:val="00186915"/>
    <w:rsid w:val="00194704"/>
    <w:rsid w:val="001A32F8"/>
    <w:rsid w:val="001B5913"/>
    <w:rsid w:val="001E5A59"/>
    <w:rsid w:val="001F520B"/>
    <w:rsid w:val="00203213"/>
    <w:rsid w:val="00213528"/>
    <w:rsid w:val="002236D5"/>
    <w:rsid w:val="00243756"/>
    <w:rsid w:val="0025167B"/>
    <w:rsid w:val="00263321"/>
    <w:rsid w:val="002662ED"/>
    <w:rsid w:val="002768E6"/>
    <w:rsid w:val="002A61D3"/>
    <w:rsid w:val="002B75EB"/>
    <w:rsid w:val="002C4E0C"/>
    <w:rsid w:val="002D03E4"/>
    <w:rsid w:val="002D2B94"/>
    <w:rsid w:val="002E2ABF"/>
    <w:rsid w:val="002E3AB1"/>
    <w:rsid w:val="002E7306"/>
    <w:rsid w:val="00315F8E"/>
    <w:rsid w:val="00316720"/>
    <w:rsid w:val="00331DCE"/>
    <w:rsid w:val="0033315E"/>
    <w:rsid w:val="00352A17"/>
    <w:rsid w:val="00360599"/>
    <w:rsid w:val="003A4782"/>
    <w:rsid w:val="003B4AEF"/>
    <w:rsid w:val="003C7884"/>
    <w:rsid w:val="003E17DE"/>
    <w:rsid w:val="003E53C3"/>
    <w:rsid w:val="003F2914"/>
    <w:rsid w:val="00401B70"/>
    <w:rsid w:val="004133C3"/>
    <w:rsid w:val="00415CF3"/>
    <w:rsid w:val="00430CBF"/>
    <w:rsid w:val="004408D7"/>
    <w:rsid w:val="00453A7B"/>
    <w:rsid w:val="004700A9"/>
    <w:rsid w:val="004919CE"/>
    <w:rsid w:val="004936B2"/>
    <w:rsid w:val="004A28EA"/>
    <w:rsid w:val="004A6F8A"/>
    <w:rsid w:val="004D2D96"/>
    <w:rsid w:val="004E2BCF"/>
    <w:rsid w:val="004F2D34"/>
    <w:rsid w:val="00526B52"/>
    <w:rsid w:val="00533E8B"/>
    <w:rsid w:val="0053618A"/>
    <w:rsid w:val="00543BCF"/>
    <w:rsid w:val="00547EC8"/>
    <w:rsid w:val="00556BD5"/>
    <w:rsid w:val="00556E31"/>
    <w:rsid w:val="00567EE6"/>
    <w:rsid w:val="005A41A7"/>
    <w:rsid w:val="005D1BA7"/>
    <w:rsid w:val="006259D7"/>
    <w:rsid w:val="00667611"/>
    <w:rsid w:val="00671CDE"/>
    <w:rsid w:val="006964EE"/>
    <w:rsid w:val="006A1E18"/>
    <w:rsid w:val="006B1D77"/>
    <w:rsid w:val="006C0159"/>
    <w:rsid w:val="006C472D"/>
    <w:rsid w:val="006E3533"/>
    <w:rsid w:val="00702D1F"/>
    <w:rsid w:val="00703D84"/>
    <w:rsid w:val="00710252"/>
    <w:rsid w:val="0071229A"/>
    <w:rsid w:val="00746660"/>
    <w:rsid w:val="00787CF7"/>
    <w:rsid w:val="00791376"/>
    <w:rsid w:val="007A0045"/>
    <w:rsid w:val="007A57CB"/>
    <w:rsid w:val="007B6FCC"/>
    <w:rsid w:val="007D04F2"/>
    <w:rsid w:val="007D5DDF"/>
    <w:rsid w:val="007E36C9"/>
    <w:rsid w:val="007E3FFC"/>
    <w:rsid w:val="007F1F33"/>
    <w:rsid w:val="007F7E5B"/>
    <w:rsid w:val="008162CF"/>
    <w:rsid w:val="00820593"/>
    <w:rsid w:val="00831977"/>
    <w:rsid w:val="008326F9"/>
    <w:rsid w:val="00843C1C"/>
    <w:rsid w:val="008618B7"/>
    <w:rsid w:val="00864A5D"/>
    <w:rsid w:val="00870D42"/>
    <w:rsid w:val="00871DB8"/>
    <w:rsid w:val="008731EA"/>
    <w:rsid w:val="00874C6C"/>
    <w:rsid w:val="008845A0"/>
    <w:rsid w:val="00884BFA"/>
    <w:rsid w:val="00887E05"/>
    <w:rsid w:val="00892E36"/>
    <w:rsid w:val="008A1F08"/>
    <w:rsid w:val="008A3548"/>
    <w:rsid w:val="008C6805"/>
    <w:rsid w:val="008D26CA"/>
    <w:rsid w:val="008D2C61"/>
    <w:rsid w:val="008F180B"/>
    <w:rsid w:val="008F48B9"/>
    <w:rsid w:val="009049BC"/>
    <w:rsid w:val="009060A9"/>
    <w:rsid w:val="0091339D"/>
    <w:rsid w:val="00916B9C"/>
    <w:rsid w:val="009272F7"/>
    <w:rsid w:val="00930196"/>
    <w:rsid w:val="00986493"/>
    <w:rsid w:val="009E0800"/>
    <w:rsid w:val="009E3A1C"/>
    <w:rsid w:val="00A17F36"/>
    <w:rsid w:val="00A25469"/>
    <w:rsid w:val="00A41BD5"/>
    <w:rsid w:val="00A633B0"/>
    <w:rsid w:val="00A7200A"/>
    <w:rsid w:val="00A90605"/>
    <w:rsid w:val="00A9368D"/>
    <w:rsid w:val="00A97832"/>
    <w:rsid w:val="00AA1166"/>
    <w:rsid w:val="00AA35A8"/>
    <w:rsid w:val="00AA7575"/>
    <w:rsid w:val="00AB44BF"/>
    <w:rsid w:val="00AB6B2F"/>
    <w:rsid w:val="00AE42F3"/>
    <w:rsid w:val="00AE562D"/>
    <w:rsid w:val="00B0349F"/>
    <w:rsid w:val="00B06877"/>
    <w:rsid w:val="00B1227E"/>
    <w:rsid w:val="00B20D41"/>
    <w:rsid w:val="00B42B22"/>
    <w:rsid w:val="00B72597"/>
    <w:rsid w:val="00B72746"/>
    <w:rsid w:val="00B8453F"/>
    <w:rsid w:val="00B847CF"/>
    <w:rsid w:val="00B85473"/>
    <w:rsid w:val="00B96871"/>
    <w:rsid w:val="00BA14F1"/>
    <w:rsid w:val="00BB03ED"/>
    <w:rsid w:val="00BE2FC9"/>
    <w:rsid w:val="00BE5968"/>
    <w:rsid w:val="00BE75EC"/>
    <w:rsid w:val="00C116A7"/>
    <w:rsid w:val="00C14FBF"/>
    <w:rsid w:val="00C211BC"/>
    <w:rsid w:val="00C26C1F"/>
    <w:rsid w:val="00C50145"/>
    <w:rsid w:val="00C62E97"/>
    <w:rsid w:val="00C81587"/>
    <w:rsid w:val="00C86515"/>
    <w:rsid w:val="00CB3E40"/>
    <w:rsid w:val="00CB4B63"/>
    <w:rsid w:val="00CB72CF"/>
    <w:rsid w:val="00CD1A30"/>
    <w:rsid w:val="00CE6E8B"/>
    <w:rsid w:val="00CF22B3"/>
    <w:rsid w:val="00CF2766"/>
    <w:rsid w:val="00CF61BE"/>
    <w:rsid w:val="00CF68CB"/>
    <w:rsid w:val="00D31ADA"/>
    <w:rsid w:val="00D45748"/>
    <w:rsid w:val="00D622B7"/>
    <w:rsid w:val="00D656E1"/>
    <w:rsid w:val="00D85EF8"/>
    <w:rsid w:val="00D86385"/>
    <w:rsid w:val="00D93B22"/>
    <w:rsid w:val="00D95726"/>
    <w:rsid w:val="00DB472D"/>
    <w:rsid w:val="00DB724D"/>
    <w:rsid w:val="00DB7BC4"/>
    <w:rsid w:val="00DE5DDA"/>
    <w:rsid w:val="00DF042E"/>
    <w:rsid w:val="00E03C29"/>
    <w:rsid w:val="00E067BA"/>
    <w:rsid w:val="00E13FBE"/>
    <w:rsid w:val="00E248EF"/>
    <w:rsid w:val="00E57007"/>
    <w:rsid w:val="00E77A0E"/>
    <w:rsid w:val="00E90063"/>
    <w:rsid w:val="00E95915"/>
    <w:rsid w:val="00EB74E8"/>
    <w:rsid w:val="00EC0F79"/>
    <w:rsid w:val="00ED28E8"/>
    <w:rsid w:val="00ED2C84"/>
    <w:rsid w:val="00ED6169"/>
    <w:rsid w:val="00EE1359"/>
    <w:rsid w:val="00EE69F9"/>
    <w:rsid w:val="00EF2971"/>
    <w:rsid w:val="00EF3416"/>
    <w:rsid w:val="00EF6280"/>
    <w:rsid w:val="00F04B3C"/>
    <w:rsid w:val="00F30552"/>
    <w:rsid w:val="00F40EE0"/>
    <w:rsid w:val="00F46BDB"/>
    <w:rsid w:val="00F61813"/>
    <w:rsid w:val="00F6774F"/>
    <w:rsid w:val="00F701A5"/>
    <w:rsid w:val="00F706C1"/>
    <w:rsid w:val="00F741A2"/>
    <w:rsid w:val="00F77D3D"/>
    <w:rsid w:val="00F828E2"/>
    <w:rsid w:val="00FB20D8"/>
    <w:rsid w:val="00FB5586"/>
    <w:rsid w:val="00FB7F9F"/>
    <w:rsid w:val="00FD73C5"/>
    <w:rsid w:val="00FE6D24"/>
    <w:rsid w:val="00FE720F"/>
    <w:rsid w:val="00FE7592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5ED98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1BC"/>
    <w:pPr>
      <w:spacing w:line="288" w:lineRule="auto"/>
    </w:pPr>
    <w:rPr>
      <w:color w:val="404040" w:themeColor="text1" w:themeTint="B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6F8A"/>
    <w:pPr>
      <w:keepNext/>
      <w:keepLines/>
      <w:spacing w:before="120" w:after="240"/>
      <w:outlineLvl w:val="0"/>
    </w:pPr>
    <w:rPr>
      <w:rFonts w:eastAsiaTheme="majorEastAsia" w:cs="Times New Roman (Headings CS)"/>
      <w:caps/>
      <w:color w:val="C43784" w:themeColor="accent1" w:themeShade="BF"/>
      <w:spacing w:val="10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A6F8A"/>
    <w:pPr>
      <w:keepNext/>
      <w:keepLines/>
      <w:spacing w:before="120" w:line="240" w:lineRule="auto"/>
      <w:outlineLvl w:val="1"/>
    </w:pPr>
    <w:rPr>
      <w:rFonts w:eastAsiaTheme="majorEastAsia" w:cs="Times New Roman (Headings CS)"/>
      <w:b/>
      <w:caps/>
      <w:spacing w:val="1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A6F8A"/>
    <w:pPr>
      <w:keepNext/>
      <w:keepLines/>
      <w:spacing w:before="60" w:after="24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1BC"/>
    <w:rPr>
      <w:rFonts w:ascii="Times New Roman" w:hAnsi="Times New Roman" w:cs="Times New Roman"/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11BC"/>
    <w:rPr>
      <w:color w:val="404040" w:themeColor="text1" w:themeTint="BF"/>
      <w:sz w:val="20"/>
    </w:rPr>
  </w:style>
  <w:style w:type="paragraph" w:styleId="Footer">
    <w:name w:val="footer"/>
    <w:basedOn w:val="Normal"/>
    <w:link w:val="Foot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11BC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408D7"/>
    <w:pPr>
      <w:spacing w:before="360" w:after="520" w:line="216" w:lineRule="auto"/>
      <w:contextualSpacing/>
    </w:pPr>
    <w:rPr>
      <w:rFonts w:asciiTheme="majorHAnsi" w:eastAsiaTheme="majorEastAsia" w:hAnsiTheme="majorHAnsi" w:cs="Times New Roman (Headings CS)"/>
      <w:color w:val="C43784" w:themeColor="accent1" w:themeShade="BF"/>
      <w:spacing w:val="4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08D7"/>
    <w:rPr>
      <w:rFonts w:asciiTheme="majorHAnsi" w:eastAsiaTheme="majorEastAsia" w:hAnsiTheme="majorHAnsi" w:cs="Times New Roman (Headings CS)"/>
      <w:color w:val="C43784" w:themeColor="accent1" w:themeShade="BF"/>
      <w:spacing w:val="4"/>
      <w:kern w:val="28"/>
      <w:sz w:val="90"/>
      <w:szCs w:val="56"/>
    </w:rPr>
  </w:style>
  <w:style w:type="character" w:styleId="PlaceholderText">
    <w:name w:val="Placeholder Text"/>
    <w:basedOn w:val="DefaultParagraphFont"/>
    <w:uiPriority w:val="99"/>
    <w:semiHidden/>
    <w:rsid w:val="002E730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6F8A"/>
    <w:pPr>
      <w:numPr>
        <w:ilvl w:val="1"/>
      </w:numPr>
      <w:spacing w:before="120" w:after="160"/>
    </w:pPr>
    <w:rPr>
      <w:rFonts w:eastAsiaTheme="minorEastAsia" w:cs="Arial (Body CS)"/>
      <w:caps/>
      <w:color w:val="C43784" w:themeColor="accent1" w:themeShade="BF"/>
      <w:spacing w:val="1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A6F8A"/>
    <w:rPr>
      <w:rFonts w:eastAsiaTheme="minorEastAsia" w:cs="Arial (Body CS)"/>
      <w:caps/>
      <w:color w:val="C43784" w:themeColor="accent1" w:themeShade="BF"/>
      <w:spacing w:val="1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A6F8A"/>
    <w:rPr>
      <w:rFonts w:eastAsiaTheme="majorEastAsia" w:cs="Times New Roman (Headings CS)"/>
      <w:caps/>
      <w:color w:val="C43784" w:themeColor="accent1" w:themeShade="BF"/>
      <w:spacing w:val="1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11BC"/>
    <w:rPr>
      <w:rFonts w:eastAsiaTheme="majorEastAsia" w:cs="Times New Roman (Headings CS)"/>
      <w:b/>
      <w:caps/>
      <w:color w:val="404040" w:themeColor="text1" w:themeTint="BF"/>
      <w:spacing w:val="10"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1BC"/>
    <w:rPr>
      <w:rFonts w:eastAsiaTheme="majorEastAsia" w:cstheme="majorBidi"/>
      <w:b/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11BC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2">
    <w:name w:val="Contact2"/>
    <w:basedOn w:val="Normal"/>
    <w:next w:val="Normal"/>
    <w:link w:val="Contact2Char"/>
    <w:uiPriority w:val="29"/>
    <w:semiHidden/>
    <w:qFormat/>
    <w:rsid w:val="00B8453F"/>
    <w:pPr>
      <w:jc w:val="center"/>
    </w:pPr>
    <w:rPr>
      <w:b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11BC"/>
    <w:rPr>
      <w:rFonts w:asciiTheme="majorHAnsi" w:eastAsiaTheme="majorEastAsia" w:hAnsiTheme="majorHAnsi" w:cstheme="majorBidi"/>
      <w:b/>
      <w:caps/>
      <w:color w:val="FFFFFF" w:themeColor="background1"/>
      <w:sz w:val="20"/>
    </w:rPr>
  </w:style>
  <w:style w:type="character" w:customStyle="1" w:styleId="Contact2Char">
    <w:name w:val="Contact2 Char"/>
    <w:basedOn w:val="DefaultParagraphFont"/>
    <w:link w:val="Contact2"/>
    <w:uiPriority w:val="29"/>
    <w:semiHidden/>
    <w:rsid w:val="00C211BC"/>
    <w:rPr>
      <w:b/>
      <w:color w:val="FFFFFF" w:themeColor="background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11BC"/>
    <w:rPr>
      <w:rFonts w:asciiTheme="majorHAnsi" w:eastAsiaTheme="majorEastAsia" w:hAnsiTheme="majorHAnsi" w:cstheme="majorBidi"/>
      <w:i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DBE4BDAC-9035-EB4E-A3C9-5E63675445B5%7dtf11506505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D27148EF67EB41B72D16C953798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CDF26-0DDD-1A4A-95AE-10C5F576DB64}"/>
      </w:docPartPr>
      <w:docPartBody>
        <w:p w:rsidR="007D1264" w:rsidRDefault="007D1264">
          <w:pPr>
            <w:pStyle w:val="97D27148EF67EB41B72D16C95379837B"/>
          </w:pPr>
          <w:r w:rsidRPr="002A61D3">
            <w:t>Objective</w:t>
          </w:r>
        </w:p>
      </w:docPartBody>
    </w:docPart>
    <w:docPart>
      <w:docPartPr>
        <w:name w:val="FEA6C1C5CBDD894483FE391B9F688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9F9D3-98FD-FA42-BC78-192F24322E85}"/>
      </w:docPartPr>
      <w:docPartBody>
        <w:p w:rsidR="007D1264" w:rsidRDefault="007D1264">
          <w:pPr>
            <w:pStyle w:val="FEA6C1C5CBDD894483FE391B9F68860B"/>
          </w:pPr>
          <w:r>
            <w:t>Contact</w:t>
          </w:r>
        </w:p>
      </w:docPartBody>
    </w:docPart>
    <w:docPart>
      <w:docPartPr>
        <w:name w:val="F49A967C2FF01C488A8DB90156975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913BC-B13C-B04D-BD24-A42C77168DC5}"/>
      </w:docPartPr>
      <w:docPartBody>
        <w:p w:rsidR="007D1264" w:rsidRDefault="007D1264">
          <w:pPr>
            <w:pStyle w:val="F49A967C2FF01C488A8DB90156975440"/>
          </w:pPr>
          <w:r>
            <w:t>Education</w:t>
          </w:r>
        </w:p>
      </w:docPartBody>
    </w:docPart>
    <w:docPart>
      <w:docPartPr>
        <w:name w:val="2522DF640B62944F9570633F67DCC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B36B1-B7B7-F641-AC67-4B3012D45987}"/>
      </w:docPartPr>
      <w:docPartBody>
        <w:p w:rsidR="007D1264" w:rsidRDefault="007D1264">
          <w:pPr>
            <w:pStyle w:val="2522DF640B62944F9570633F67DCC851"/>
          </w:pPr>
          <w:r w:rsidRPr="00010CFB">
            <w:t>Skills</w:t>
          </w:r>
        </w:p>
      </w:docPartBody>
    </w:docPart>
    <w:docPart>
      <w:docPartPr>
        <w:name w:val="226FD5F5D705854BA3B70D3A02143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C3424-5052-1748-8E83-DB7D3B5560B9}"/>
      </w:docPartPr>
      <w:docPartBody>
        <w:p w:rsidR="007D1264" w:rsidRDefault="007D1264">
          <w:pPr>
            <w:pStyle w:val="226FD5F5D705854BA3B70D3A02143649"/>
          </w:pPr>
          <w:r w:rsidRPr="002A61D3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264"/>
    <w:rsid w:val="007D1264"/>
    <w:rsid w:val="00F7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D27148EF67EB41B72D16C95379837B">
    <w:name w:val="97D27148EF67EB41B72D16C95379837B"/>
  </w:style>
  <w:style w:type="paragraph" w:customStyle="1" w:styleId="FEA6C1C5CBDD894483FE391B9F68860B">
    <w:name w:val="FEA6C1C5CBDD894483FE391B9F68860B"/>
  </w:style>
  <w:style w:type="paragraph" w:customStyle="1" w:styleId="F49A967C2FF01C488A8DB90156975440">
    <w:name w:val="F49A967C2FF01C488A8DB90156975440"/>
  </w:style>
  <w:style w:type="paragraph" w:customStyle="1" w:styleId="2522DF640B62944F9570633F67DCC851">
    <w:name w:val="2522DF640B62944F9570633F67DCC851"/>
  </w:style>
  <w:style w:type="paragraph" w:customStyle="1" w:styleId="226FD5F5D705854BA3B70D3A02143649">
    <w:name w:val="226FD5F5D705854BA3B70D3A021436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11506505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D977AD"/>
      </a:accent1>
      <a:accent2>
        <a:srgbClr val="1E82D9"/>
      </a:accent2>
      <a:accent3>
        <a:srgbClr val="F2DE49"/>
      </a:accent3>
      <a:accent4>
        <a:srgbClr val="E9E7EA"/>
      </a:accent4>
      <a:accent5>
        <a:srgbClr val="E45E44"/>
      </a:accent5>
      <a:accent6>
        <a:srgbClr val="45CC47"/>
      </a:accent6>
      <a:hlink>
        <a:srgbClr val="0563C1"/>
      </a:hlink>
      <a:folHlink>
        <a:srgbClr val="954F72"/>
      </a:folHlink>
    </a:clrScheme>
    <a:fontScheme name="Custom 96">
      <a:majorFont>
        <a:latin typeface="Bookman Old Style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3BDD79-9F82-45D3-BCB2-39F0E447E440}">
  <ds:schemaRefs>
    <ds:schemaRef ds:uri="http://schemas.microsoft.com/office/2006/metadata/properties"/>
    <ds:schemaRef ds:uri="http://www.w3.org/2000/xmlns/"/>
    <ds:schemaRef ds:uri="71af3243-3dd4-4a8d-8c0d-dd76da1f02a5"/>
    <ds:schemaRef ds:uri="http://schemas.microsoft.com/sharepoint/v3"/>
    <ds:schemaRef ds:uri="http://www.w3.org/2001/XMLSchema-instance"/>
    <ds:schemaRef ds:uri="http://schemas.microsoft.com/office/infopath/2007/PartnerControls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662D4F5-9E6B-4811-959D-86F486EDD22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71af3243-3dd4-4a8d-8c0d-dd76da1f02a5"/>
    <ds:schemaRef ds:uri="16c05727-aa75-4e4a-9b5f-8a80a1165891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03FB7213-2BA4-451D-B09A-DA06ACE9DE9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%7bDBE4BDAC-9035-EB4E-A3C9-5E63675445B5%7dtf11506505_win32.dotx</Template>
  <TotalTime>0</TotalTime>
  <Pages>3</Pages>
  <Words>574</Words>
  <Characters>3276</Characters>
  <Application>Microsoft Office Word</Application>
  <DocSecurity>0</DocSecurity>
  <Lines>27</Lines>
  <Paragraphs>7</Paragraphs>
  <ScaleCrop>false</ScaleCrop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2025-08-10T07:39:00Z</dcterms:created>
  <dcterms:modified xsi:type="dcterms:W3CDTF">2025-08-10T07:39:00Z</dcterms:modified>
</cp:coreProperties>
</file>