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71569F40" w14:textId="77777777" w:rsidTr="001B2ABD">
        <w:trPr>
          <w:trHeight w:val="4410"/>
        </w:trPr>
        <w:tc>
          <w:tcPr>
            <w:tcW w:w="3600" w:type="dxa"/>
            <w:vAlign w:val="bottom"/>
          </w:tcPr>
          <w:p w14:paraId="5099801E" w14:textId="77777777" w:rsidR="001B2ABD" w:rsidRDefault="001B2ABD" w:rsidP="001B2ABD">
            <w:pPr>
              <w:tabs>
                <w:tab w:val="left" w:pos="990"/>
              </w:tabs>
              <w:jc w:val="center"/>
            </w:pPr>
            <w:r>
              <w:rPr>
                <w:noProof/>
              </w:rPr>
              <mc:AlternateContent>
                <mc:Choice Requires="wps">
                  <w:drawing>
                    <wp:inline distT="0" distB="0" distL="0" distR="0" wp14:anchorId="0C7C2EBF" wp14:editId="18B824B5">
                      <wp:extent cx="2414270" cy="2586037"/>
                      <wp:effectExtent l="0" t="0" r="5080" b="5080"/>
                      <wp:docPr id="2" name="Oval 2" title="Professional Headshot of Man"/>
                      <wp:cNvGraphicFramePr/>
                      <a:graphic xmlns:a="http://schemas.openxmlformats.org/drawingml/2006/main">
                        <a:graphicData uri="http://schemas.microsoft.com/office/word/2010/wordprocessingShape">
                          <wps:wsp>
                            <wps:cNvSpPr/>
                            <wps:spPr>
                              <a:xfrm>
                                <a:off x="0" y="0"/>
                                <a:ext cx="2414270" cy="2586037"/>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F9075" w14:textId="77777777" w:rsidR="00DA4A1F" w:rsidRDefault="00DA4A1F" w:rsidP="00DA4A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7C2EBF" id="Oval 2" o:spid="_x0000_s1026" alt="Title: Professional Headshot of Man" style="width:190.1pt;height:203.6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" stroked="f" strokeweight="5pt">
                      <v:fill r:id="rId7" o:title="" recolor="t" rotate="t" type="frame"/>
                      <v:stroke joinstyle="miter"/>
                      <v:textbox>
                        <w:txbxContent>
                          <w:p w14:paraId="7F4F9075" w14:textId="77777777" w:rsidR="00DA4A1F" w:rsidRDefault="00DA4A1F" w:rsidP="00DA4A1F">
                            <w:pPr>
                              <w:jc w:val="center"/>
                            </w:pPr>
                          </w:p>
                        </w:txbxContent>
                      </v:textbox>
                      <w10:anchorlock/>
                    </v:oval>
                  </w:pict>
                </mc:Fallback>
              </mc:AlternateContent>
            </w:r>
          </w:p>
        </w:tc>
        <w:tc>
          <w:tcPr>
            <w:tcW w:w="720" w:type="dxa"/>
          </w:tcPr>
          <w:p w14:paraId="2BD4CCE6" w14:textId="77777777" w:rsidR="001B2ABD" w:rsidRDefault="001B2ABD" w:rsidP="000C45FF">
            <w:pPr>
              <w:tabs>
                <w:tab w:val="left" w:pos="990"/>
              </w:tabs>
            </w:pPr>
          </w:p>
        </w:tc>
        <w:tc>
          <w:tcPr>
            <w:tcW w:w="6470" w:type="dxa"/>
            <w:vAlign w:val="bottom"/>
          </w:tcPr>
          <w:p w14:paraId="1DC570C5" w14:textId="5ACDA3A0" w:rsidR="001B2ABD" w:rsidRPr="0057799C" w:rsidRDefault="00DA4A1F" w:rsidP="001B2ABD">
            <w:pPr>
              <w:pStyle w:val="Title"/>
              <w:rPr>
                <w:sz w:val="72"/>
                <w:szCs w:val="72"/>
              </w:rPr>
            </w:pPr>
            <w:r w:rsidRPr="0057799C">
              <w:rPr>
                <w:sz w:val="72"/>
                <w:szCs w:val="72"/>
              </w:rPr>
              <w:t>Amber Gray</w:t>
            </w:r>
          </w:p>
          <w:p w14:paraId="6D043A50" w14:textId="77777777" w:rsidR="001B2ABD" w:rsidRDefault="00DA4A1F" w:rsidP="001B2ABD">
            <w:pPr>
              <w:pStyle w:val="Subtitle"/>
              <w:rPr>
                <w:spacing w:val="0"/>
                <w:w w:val="100"/>
              </w:rPr>
            </w:pPr>
            <w:r>
              <w:rPr>
                <w:spacing w:val="0"/>
                <w:w w:val="100"/>
              </w:rPr>
              <w:t>Bachelor of Science (B.S.) in Health Sciences</w:t>
            </w:r>
          </w:p>
          <w:p w14:paraId="2518FE3F" w14:textId="77777777" w:rsidR="00DA4A1F" w:rsidRDefault="00DA4A1F" w:rsidP="00DA4A1F"/>
          <w:sdt>
            <w:sdtPr>
              <w:id w:val="-1954003311"/>
              <w:placeholder>
                <w:docPart w:val="6D71C945779641DE89E9891143BD78C8"/>
              </w:placeholder>
              <w:temporary/>
              <w:showingPlcHdr/>
              <w15:appearance w15:val="hidden"/>
            </w:sdtPr>
            <w:sdtContent>
              <w:p w14:paraId="4ADE7C92" w14:textId="77777777" w:rsidR="00DA4A1F" w:rsidRPr="00CB0055" w:rsidRDefault="00DA4A1F" w:rsidP="00DA4A1F">
                <w:pPr>
                  <w:pStyle w:val="Heading3"/>
                </w:pPr>
                <w:r w:rsidRPr="0057799C">
                  <w:rPr>
                    <w:sz w:val="24"/>
                    <w:szCs w:val="22"/>
                  </w:rPr>
                  <w:t>Contact</w:t>
                </w:r>
              </w:p>
            </w:sdtContent>
          </w:sdt>
          <w:sdt>
            <w:sdtPr>
              <w:id w:val="1111563247"/>
              <w:placeholder>
                <w:docPart w:val="34B5F27971F34C25BEF305CEDBB96D66"/>
              </w:placeholder>
              <w:temporary/>
              <w:showingPlcHdr/>
              <w15:appearance w15:val="hidden"/>
            </w:sdtPr>
            <w:sdtContent>
              <w:p w14:paraId="545DC408" w14:textId="77777777" w:rsidR="00DA4A1F" w:rsidRDefault="00DA4A1F" w:rsidP="00DA4A1F">
                <w:r w:rsidRPr="004D3011">
                  <w:t>PHONE:</w:t>
                </w:r>
              </w:p>
            </w:sdtContent>
          </w:sdt>
          <w:p w14:paraId="2C363C53" w14:textId="77777777" w:rsidR="00DA4A1F" w:rsidRDefault="00DA4A1F" w:rsidP="00DA4A1F">
            <w:r>
              <w:t>+1 863-253-3910</w:t>
            </w:r>
          </w:p>
          <w:p w14:paraId="37B518B1" w14:textId="77777777" w:rsidR="00DA4A1F" w:rsidRPr="004D3011" w:rsidRDefault="00DA4A1F" w:rsidP="00DA4A1F"/>
          <w:sdt>
            <w:sdtPr>
              <w:id w:val="67859272"/>
              <w:placeholder>
                <w:docPart w:val="39C3AF941FEB4F3AB8ACA1FDA7AEB6ED"/>
              </w:placeholder>
              <w:temporary/>
              <w:showingPlcHdr/>
              <w15:appearance w15:val="hidden"/>
            </w:sdtPr>
            <w:sdtContent>
              <w:p w14:paraId="3980FE4A" w14:textId="77777777" w:rsidR="00DA4A1F" w:rsidRDefault="00DA4A1F" w:rsidP="00DA4A1F">
                <w:r w:rsidRPr="004D3011">
                  <w:t>WEBSITE:</w:t>
                </w:r>
              </w:p>
            </w:sdtContent>
          </w:sdt>
          <w:p w14:paraId="24A83B5F" w14:textId="77777777" w:rsidR="00DA4A1F" w:rsidRDefault="00DA4A1F" w:rsidP="00DA4A1F">
            <w:hyperlink r:id="rId8" w:history="1">
              <w:r w:rsidRPr="00AE7B47">
                <w:rPr>
                  <w:rStyle w:val="Hyperlink"/>
                </w:rPr>
                <w:t>https://www.linkedin.com/in/amber-gray-288b4393/</w:t>
              </w:r>
            </w:hyperlink>
          </w:p>
          <w:p w14:paraId="64FA60DC" w14:textId="77777777" w:rsidR="00DA4A1F" w:rsidRDefault="00DA4A1F" w:rsidP="00DA4A1F"/>
          <w:sdt>
            <w:sdtPr>
              <w:id w:val="-240260293"/>
              <w:placeholder>
                <w:docPart w:val="C62231661673465F931D20E1BF2147AC"/>
              </w:placeholder>
              <w:temporary/>
              <w:showingPlcHdr/>
              <w15:appearance w15:val="hidden"/>
            </w:sdtPr>
            <w:sdtContent>
              <w:p w14:paraId="7462BE59" w14:textId="77777777" w:rsidR="00DA4A1F" w:rsidRDefault="00DA4A1F" w:rsidP="00DA4A1F">
                <w:r w:rsidRPr="004D3011">
                  <w:t>EMAIL:</w:t>
                </w:r>
              </w:p>
            </w:sdtContent>
          </w:sdt>
          <w:p w14:paraId="0B2D41CA" w14:textId="77777777" w:rsidR="00DA4A1F" w:rsidRDefault="00DA4A1F" w:rsidP="00DA4A1F">
            <w:hyperlink r:id="rId9" w:history="1">
              <w:r w:rsidRPr="00AE7B47">
                <w:rPr>
                  <w:rStyle w:val="Hyperlink"/>
                </w:rPr>
                <w:t>amber_gray93@outlook.com</w:t>
              </w:r>
            </w:hyperlink>
          </w:p>
          <w:p w14:paraId="624193C2" w14:textId="77777777" w:rsidR="00DA4A1F" w:rsidRPr="00E4381A" w:rsidRDefault="00DA4A1F" w:rsidP="00DA4A1F">
            <w:pPr>
              <w:rPr>
                <w:rStyle w:val="Hyperlink"/>
              </w:rPr>
            </w:pPr>
          </w:p>
          <w:p w14:paraId="3A83E78B" w14:textId="5E386D8E" w:rsidR="00DA4A1F" w:rsidRPr="00DA4A1F" w:rsidRDefault="00DA4A1F" w:rsidP="00DA4A1F"/>
        </w:tc>
      </w:tr>
    </w:tbl>
    <w:sdt>
      <w:sdtPr>
        <w:id w:val="-1711873194"/>
        <w:placeholder>
          <w:docPart w:val="C8552211D08E45199F4CC51AF7C3CF69"/>
        </w:placeholder>
        <w:temporary/>
        <w:showingPlcHdr/>
        <w15:appearance w15:val="hidden"/>
      </w:sdtPr>
      <w:sdtContent>
        <w:p w14:paraId="425536C6" w14:textId="77777777" w:rsidR="00DA4A1F" w:rsidRDefault="00DA4A1F" w:rsidP="00036450">
          <w:pPr>
            <w:pStyle w:val="Heading3"/>
          </w:pPr>
          <w:r w:rsidRPr="0057799C">
            <w:rPr>
              <w:sz w:val="24"/>
              <w:szCs w:val="22"/>
            </w:rPr>
            <w:t>Profile</w:t>
          </w:r>
        </w:p>
      </w:sdtContent>
    </w:sdt>
    <w:p w14:paraId="5A231A07" w14:textId="77777777" w:rsidR="00DA4A1F" w:rsidRPr="0057799C" w:rsidRDefault="00DA4A1F" w:rsidP="00DA4A1F">
      <w:pPr>
        <w:rPr>
          <w:sz w:val="20"/>
          <w:szCs w:val="24"/>
        </w:rPr>
      </w:pPr>
      <w:r w:rsidRPr="0057799C">
        <w:rPr>
          <w:sz w:val="20"/>
          <w:szCs w:val="24"/>
        </w:rPr>
        <w:t>I draw from a combination of bilingual workplace communication, personal experience, and academic study of applied linguistics, pedagogy, and human development.</w:t>
      </w:r>
    </w:p>
    <w:p w14:paraId="0FAA5F0E" w14:textId="77777777" w:rsidR="00DA4A1F" w:rsidRPr="00DA4A1F" w:rsidRDefault="00DA4A1F" w:rsidP="00DA4A1F">
      <w:pPr>
        <w:rPr>
          <w:sz w:val="20"/>
          <w:szCs w:val="24"/>
        </w:rPr>
      </w:pPr>
      <w:r w:rsidRPr="00DA4A1F">
        <w:rPr>
          <w:sz w:val="20"/>
          <w:szCs w:val="24"/>
        </w:rPr>
        <w:t>My bilingual ability demonstrates facility with language as well as personal experience with learning and practicing another language. I believe this instills a better understanding of how my students may think or feel during their language learning experience. This prepares me to impart a sense of empathy when mistakes or frustration with learning a language may present itself.</w:t>
      </w:r>
    </w:p>
    <w:p w14:paraId="160D4DC4" w14:textId="77777777" w:rsidR="00DA4A1F" w:rsidRPr="00DA4A1F" w:rsidRDefault="00DA4A1F" w:rsidP="00DA4A1F">
      <w:pPr>
        <w:rPr>
          <w:sz w:val="20"/>
          <w:szCs w:val="24"/>
        </w:rPr>
      </w:pPr>
      <w:r w:rsidRPr="00DA4A1F">
        <w:rPr>
          <w:sz w:val="20"/>
          <w:szCs w:val="24"/>
        </w:rPr>
        <w:t>Through my patient interaction in the health and medical field, I bring a sense of warmth that instills a calming and nurturing atmosphere. This includes meeting with children and their parents or guardians after their visit to the pediatric emergency room at Advent Health Tampa, or workups for pediatric patients at Dr. Meyer's optometry office.</w:t>
      </w:r>
    </w:p>
    <w:p w14:paraId="176D1C17" w14:textId="77777777" w:rsidR="00DA4A1F" w:rsidRPr="00DA4A1F" w:rsidRDefault="00DA4A1F" w:rsidP="00DA4A1F">
      <w:pPr>
        <w:rPr>
          <w:sz w:val="20"/>
          <w:szCs w:val="24"/>
        </w:rPr>
      </w:pPr>
      <w:r w:rsidRPr="00DA4A1F">
        <w:rPr>
          <w:sz w:val="20"/>
          <w:szCs w:val="24"/>
        </w:rPr>
        <w:t>In my family, I helped care for three younger siblings and a cousin throughout my childhood and adolescence, and I helped care extensively for my niece and nephew, whom I love dearly and make me proud to be an aunt. Overall, I am described as being very kind and compassionate, as well as pleasant, intelligent, and adorable.</w:t>
      </w:r>
    </w:p>
    <w:p w14:paraId="5EACC2E4" w14:textId="77777777" w:rsidR="00DA4A1F" w:rsidRDefault="00DA4A1F" w:rsidP="004D3011"/>
    <w:p w14:paraId="24BD826A" w14:textId="77777777" w:rsidR="00DA4A1F" w:rsidRDefault="00DA4A1F" w:rsidP="00036450">
      <w:pPr>
        <w:pStyle w:val="Heading2"/>
      </w:pPr>
      <w:r w:rsidRPr="004D3011">
        <w:rPr>
          <w:rFonts w:asciiTheme="minorHAnsi" w:eastAsiaTheme="minorEastAsia" w:hAnsiTheme="minorHAnsi" w:cstheme="minorBidi"/>
          <w:b w:val="0"/>
          <w:bCs w:val="0"/>
          <w:caps w:val="0"/>
          <w:sz w:val="18"/>
          <w:szCs w:val="22"/>
        </w:rPr>
        <w:tab/>
      </w:r>
      <w:r>
        <w:rPr>
          <w:rFonts w:asciiTheme="minorHAnsi" w:eastAsiaTheme="minorEastAsia" w:hAnsiTheme="minorHAnsi" w:cstheme="minorBidi"/>
          <w:b w:val="0"/>
          <w:bCs w:val="0"/>
          <w:caps w:val="0"/>
          <w:sz w:val="18"/>
          <w:szCs w:val="22"/>
        </w:rPr>
        <w:tab/>
      </w:r>
      <w:sdt>
        <w:sdtPr>
          <w:id w:val="1049110328"/>
          <w:placeholder>
            <w:docPart w:val="19EDD02B4B2C4F9B860977280A803424"/>
          </w:placeholder>
          <w:temporary/>
          <w:showingPlcHdr/>
          <w15:appearance w15:val="hidden"/>
        </w:sdtPr>
        <w:sdtContent>
          <w:r w:rsidRPr="00036450">
            <w:t>EDUCATION</w:t>
          </w:r>
        </w:sdtContent>
      </w:sdt>
    </w:p>
    <w:p w14:paraId="35D91013" w14:textId="77777777" w:rsidR="00EA2922" w:rsidRPr="004C04F3" w:rsidRDefault="00EA2922" w:rsidP="00EA2922">
      <w:pPr>
        <w:spacing w:after="50" w:line="264" w:lineRule="auto"/>
        <w:ind w:left="4466" w:hanging="10"/>
        <w:rPr>
          <w:sz w:val="24"/>
          <w:szCs w:val="24"/>
        </w:rPr>
      </w:pPr>
      <w:r w:rsidRPr="004C04F3">
        <w:rPr>
          <w:rFonts w:ascii="Arial" w:eastAsia="Arial" w:hAnsi="Arial" w:cs="Arial"/>
          <w:color w:val="191919"/>
          <w:sz w:val="28"/>
          <w:szCs w:val="24"/>
        </w:rPr>
        <w:t>University of South Florida</w:t>
      </w:r>
    </w:p>
    <w:p w14:paraId="634A8895" w14:textId="77777777" w:rsidR="00EA2922" w:rsidRPr="004C04F3" w:rsidRDefault="00EA2922" w:rsidP="00EA2922">
      <w:pPr>
        <w:spacing w:after="405" w:line="265" w:lineRule="auto"/>
        <w:ind w:left="4466" w:hanging="10"/>
        <w:rPr>
          <w:sz w:val="24"/>
          <w:szCs w:val="24"/>
        </w:rPr>
      </w:pPr>
      <w:r w:rsidRPr="004C04F3">
        <w:rPr>
          <w:rFonts w:ascii="Arial" w:eastAsia="Arial" w:hAnsi="Arial" w:cs="Arial"/>
          <w:color w:val="191919"/>
          <w:sz w:val="22"/>
          <w:szCs w:val="24"/>
        </w:rPr>
        <w:t>Master of Science - MS, Pharmaceutical Nanotechnology · (2021 - 2022)</w:t>
      </w:r>
    </w:p>
    <w:p w14:paraId="3D66BA9C" w14:textId="77777777" w:rsidR="00EA2922" w:rsidRPr="004C04F3" w:rsidRDefault="00EA2922" w:rsidP="00EA2922">
      <w:pPr>
        <w:spacing w:after="50" w:line="264" w:lineRule="auto"/>
        <w:ind w:left="4466" w:hanging="10"/>
        <w:rPr>
          <w:sz w:val="24"/>
          <w:szCs w:val="24"/>
        </w:rPr>
      </w:pPr>
      <w:r w:rsidRPr="004C04F3">
        <w:rPr>
          <w:rFonts w:ascii="Arial" w:eastAsia="Arial" w:hAnsi="Arial" w:cs="Arial"/>
          <w:color w:val="191919"/>
          <w:sz w:val="28"/>
          <w:szCs w:val="24"/>
        </w:rPr>
        <w:t>University of South Florida College of Arts and Sciences</w:t>
      </w:r>
    </w:p>
    <w:p w14:paraId="2911BD87" w14:textId="77777777" w:rsidR="00EA2922" w:rsidRPr="004C04F3" w:rsidRDefault="00EA2922" w:rsidP="00EA2922">
      <w:pPr>
        <w:spacing w:after="94" w:line="265" w:lineRule="auto"/>
        <w:ind w:left="4466" w:hanging="10"/>
        <w:rPr>
          <w:sz w:val="24"/>
          <w:szCs w:val="24"/>
        </w:rPr>
      </w:pPr>
      <w:r w:rsidRPr="004C04F3">
        <w:rPr>
          <w:rFonts w:ascii="Arial" w:eastAsia="Arial" w:hAnsi="Arial" w:cs="Arial"/>
          <w:color w:val="191919"/>
          <w:sz w:val="22"/>
          <w:szCs w:val="24"/>
        </w:rPr>
        <w:t>Bachelor's degree, Health Services/Allied Health/Health Sciences,</w:t>
      </w:r>
    </w:p>
    <w:p w14:paraId="28A0A921" w14:textId="77777777" w:rsidR="00EA2922" w:rsidRPr="004C04F3" w:rsidRDefault="00EA2922" w:rsidP="00EA2922">
      <w:pPr>
        <w:spacing w:after="405" w:line="265" w:lineRule="auto"/>
        <w:ind w:left="4466" w:hanging="10"/>
        <w:rPr>
          <w:sz w:val="24"/>
          <w:szCs w:val="24"/>
        </w:rPr>
      </w:pPr>
      <w:r w:rsidRPr="004C04F3">
        <w:rPr>
          <w:rFonts w:ascii="Arial" w:eastAsia="Arial" w:hAnsi="Arial" w:cs="Arial"/>
          <w:color w:val="191919"/>
          <w:sz w:val="22"/>
          <w:szCs w:val="24"/>
        </w:rPr>
        <w:t>General · (2018 - 2020)</w:t>
      </w:r>
    </w:p>
    <w:p w14:paraId="36851C99" w14:textId="77777777" w:rsidR="00EA2922" w:rsidRPr="004C04F3" w:rsidRDefault="00EA2922" w:rsidP="00EA2922">
      <w:pPr>
        <w:spacing w:after="50" w:line="264" w:lineRule="auto"/>
        <w:ind w:left="4466" w:hanging="10"/>
        <w:rPr>
          <w:sz w:val="24"/>
          <w:szCs w:val="24"/>
        </w:rPr>
      </w:pPr>
      <w:r w:rsidRPr="004C04F3">
        <w:rPr>
          <w:rFonts w:ascii="Arial" w:eastAsia="Arial" w:hAnsi="Arial" w:cs="Arial"/>
          <w:color w:val="191919"/>
          <w:sz w:val="28"/>
          <w:szCs w:val="24"/>
        </w:rPr>
        <w:t>Hillsborough Community College</w:t>
      </w:r>
    </w:p>
    <w:p w14:paraId="2BA6E99B" w14:textId="77777777" w:rsidR="00EA2922" w:rsidRPr="004C04F3" w:rsidRDefault="00EA2922" w:rsidP="00EA2922">
      <w:pPr>
        <w:spacing w:after="94" w:line="265" w:lineRule="auto"/>
        <w:ind w:left="4466" w:hanging="10"/>
        <w:rPr>
          <w:sz w:val="24"/>
          <w:szCs w:val="24"/>
        </w:rPr>
      </w:pPr>
      <w:r w:rsidRPr="004C04F3">
        <w:rPr>
          <w:rFonts w:ascii="Arial" w:eastAsia="Arial" w:hAnsi="Arial" w:cs="Arial"/>
          <w:color w:val="191919"/>
          <w:sz w:val="22"/>
          <w:szCs w:val="24"/>
        </w:rPr>
        <w:t>Associate of Arts (A.A.), Liberal Arts and Sciences, General Studies and</w:t>
      </w:r>
      <w:r w:rsidRPr="004C04F3">
        <w:rPr>
          <w:sz w:val="24"/>
          <w:szCs w:val="24"/>
        </w:rPr>
        <w:t xml:space="preserve"> </w:t>
      </w:r>
      <w:r w:rsidRPr="004C04F3">
        <w:rPr>
          <w:rFonts w:ascii="Arial" w:eastAsia="Arial" w:hAnsi="Arial" w:cs="Arial"/>
          <w:color w:val="191919"/>
          <w:sz w:val="22"/>
          <w:szCs w:val="24"/>
        </w:rPr>
        <w:t>Humanities · (2012 - 2015)</w:t>
      </w:r>
    </w:p>
    <w:p w14:paraId="3FBABCFF" w14:textId="77777777" w:rsidR="00DA4A1F" w:rsidRDefault="00DA4A1F" w:rsidP="00EA2922">
      <w:pPr>
        <w:pStyle w:val="Heading4"/>
      </w:pPr>
    </w:p>
    <w:sdt>
      <w:sdtPr>
        <w:id w:val="1001553383"/>
        <w:placeholder>
          <w:docPart w:val="20477D4C13034403BE24BF1AF8FD0EE6"/>
        </w:placeholder>
        <w:temporary/>
        <w:showingPlcHdr/>
        <w15:appearance w15:val="hidden"/>
      </w:sdtPr>
      <w:sdtContent>
        <w:p w14:paraId="79F14698" w14:textId="77777777" w:rsidR="00DA4A1F" w:rsidRDefault="00DA4A1F" w:rsidP="00036450">
          <w:pPr>
            <w:pStyle w:val="Heading2"/>
          </w:pPr>
          <w:r w:rsidRPr="00036450">
            <w:t>WORK EXPERIENCE</w:t>
          </w:r>
        </w:p>
      </w:sdtContent>
    </w:sdt>
    <w:p w14:paraId="6FDB7700" w14:textId="2FF4AEB9" w:rsidR="00EA2922" w:rsidRPr="0057799C" w:rsidRDefault="001C595A" w:rsidP="00EA2922">
      <w:pPr>
        <w:spacing w:after="23"/>
        <w:ind w:left="1077" w:hanging="10"/>
        <w:jc w:val="center"/>
        <w:rPr>
          <w:rFonts w:ascii="Calibri" w:eastAsia="Yu Mincho" w:hAnsi="Calibri" w:cs="Times New Roman"/>
          <w:sz w:val="22"/>
        </w:rPr>
      </w:pPr>
      <w:r>
        <w:t xml:space="preserve">                              </w:t>
      </w:r>
      <w:r w:rsidR="00DA4A1F" w:rsidRPr="004D3011">
        <w:t xml:space="preserve"> </w:t>
      </w:r>
      <w:r w:rsidR="00EA2922" w:rsidRPr="0057799C">
        <w:rPr>
          <w:rFonts w:ascii="Arial" w:eastAsia="Arial" w:hAnsi="Arial" w:cs="Arial"/>
          <w:color w:val="191919"/>
          <w:sz w:val="24"/>
        </w:rPr>
        <w:t>Prado Vision Optical &amp; Lasik Centers</w:t>
      </w:r>
    </w:p>
    <w:p w14:paraId="51713EA6" w14:textId="284EC1EB" w:rsidR="00EA2922" w:rsidRPr="00EA2922" w:rsidRDefault="001C595A" w:rsidP="00EA2922">
      <w:pPr>
        <w:spacing w:after="5"/>
        <w:ind w:left="315" w:right="-305" w:hanging="10"/>
        <w:jc w:val="center"/>
        <w:rPr>
          <w:rFonts w:ascii="Calibri" w:eastAsia="Yu Mincho" w:hAnsi="Calibri" w:cs="Calibri"/>
          <w:color w:val="355D7E" w:themeColor="accent1" w:themeShade="80"/>
          <w:sz w:val="32"/>
          <w:szCs w:val="32"/>
        </w:rPr>
      </w:pPr>
      <w:r w:rsidRPr="0057799C">
        <w:rPr>
          <w:rFonts w:ascii="Calibri" w:eastAsia="Arial" w:hAnsi="Calibri" w:cs="Calibri"/>
          <w:color w:val="355D7E" w:themeColor="accent1" w:themeShade="80"/>
          <w:sz w:val="32"/>
          <w:szCs w:val="32"/>
        </w:rPr>
        <w:t xml:space="preserve">                            </w:t>
      </w:r>
      <w:r w:rsidR="00EA2922" w:rsidRPr="00EA2922">
        <w:rPr>
          <w:rFonts w:ascii="Calibri" w:eastAsia="Arial" w:hAnsi="Calibri" w:cs="Calibri"/>
          <w:color w:val="355D7E" w:themeColor="accent1" w:themeShade="80"/>
          <w:sz w:val="32"/>
          <w:szCs w:val="32"/>
        </w:rPr>
        <w:t>Ophthalmic Diagnostic Technician</w:t>
      </w:r>
    </w:p>
    <w:p w14:paraId="007D45B1" w14:textId="4965DDBB" w:rsidR="00EA2922" w:rsidRPr="00EA2922" w:rsidRDefault="001C595A" w:rsidP="00EA2922">
      <w:pPr>
        <w:spacing w:after="145"/>
        <w:ind w:left="963" w:right="-953" w:hanging="10"/>
        <w:jc w:val="center"/>
        <w:rPr>
          <w:rFonts w:ascii="Calibri" w:eastAsia="Yu Mincho" w:hAnsi="Calibri" w:cs="Times New Roman"/>
          <w:sz w:val="22"/>
        </w:rPr>
      </w:pPr>
      <w:r w:rsidRPr="0057799C">
        <w:rPr>
          <w:rFonts w:ascii="Arial" w:eastAsia="Arial" w:hAnsi="Arial" w:cs="Arial"/>
          <w:color w:val="191919"/>
          <w:sz w:val="21"/>
        </w:rPr>
        <w:t xml:space="preserve">               </w:t>
      </w:r>
      <w:r w:rsidR="00EA2922" w:rsidRPr="00EA2922">
        <w:rPr>
          <w:rFonts w:ascii="Arial" w:eastAsia="Arial" w:hAnsi="Arial" w:cs="Arial"/>
          <w:color w:val="191919"/>
          <w:sz w:val="21"/>
        </w:rPr>
        <w:t>November 2022 - November 2023 (1 year 1 month)</w:t>
      </w:r>
    </w:p>
    <w:p w14:paraId="60E7538B" w14:textId="77777777" w:rsidR="00EA2922" w:rsidRPr="00EA2922" w:rsidRDefault="00EA2922" w:rsidP="00EA2922">
      <w:pPr>
        <w:spacing w:after="405" w:line="358" w:lineRule="auto"/>
        <w:ind w:left="4466" w:hanging="10"/>
        <w:jc w:val="center"/>
        <w:rPr>
          <w:rFonts w:ascii="Calibri" w:eastAsia="Yu Mincho" w:hAnsi="Calibri" w:cs="Times New Roman"/>
          <w:sz w:val="22"/>
        </w:rPr>
      </w:pPr>
      <w:r w:rsidRPr="00EA2922">
        <w:rPr>
          <w:rFonts w:ascii="Arial" w:eastAsia="Arial" w:hAnsi="Arial" w:cs="Arial"/>
          <w:color w:val="191919"/>
          <w:sz w:val="21"/>
        </w:rPr>
        <w:t>Operate ophthalmic equipment for diagnostic testing of the human eyes, including OCT, A-scans, VF, and AR/K. Additionally, I facilitate efficiency of the clinical practice through amicable interaction and effective communication with patients, doctors, and staff.</w:t>
      </w:r>
    </w:p>
    <w:p w14:paraId="257CD6D6" w14:textId="5C6AF406" w:rsidR="00EA2922" w:rsidRPr="00EA2922" w:rsidRDefault="001C595A" w:rsidP="00EA2922">
      <w:pPr>
        <w:spacing w:after="23"/>
        <w:ind w:left="230" w:right="-220" w:hanging="10"/>
        <w:jc w:val="center"/>
        <w:rPr>
          <w:rFonts w:ascii="Calibri" w:eastAsia="Yu Mincho" w:hAnsi="Calibri" w:cs="Times New Roman"/>
          <w:sz w:val="22"/>
        </w:rPr>
      </w:pPr>
      <w:r w:rsidRPr="0057799C">
        <w:rPr>
          <w:rFonts w:ascii="Arial" w:eastAsia="Arial" w:hAnsi="Arial" w:cs="Arial"/>
          <w:color w:val="191919"/>
          <w:sz w:val="24"/>
        </w:rPr>
        <w:t xml:space="preserve">              </w:t>
      </w:r>
      <w:r w:rsidR="00EA2922" w:rsidRPr="00EA2922">
        <w:rPr>
          <w:rFonts w:ascii="Arial" w:eastAsia="Arial" w:hAnsi="Arial" w:cs="Arial"/>
          <w:color w:val="191919"/>
          <w:sz w:val="24"/>
        </w:rPr>
        <w:t>Aetna, a CVS Health Company</w:t>
      </w:r>
    </w:p>
    <w:p w14:paraId="414A9ECB" w14:textId="56208CB4" w:rsidR="00EA2922" w:rsidRPr="00EA2922" w:rsidRDefault="001C595A" w:rsidP="00EA2922">
      <w:pPr>
        <w:spacing w:after="5"/>
        <w:ind w:left="315" w:right="-267" w:hanging="10"/>
        <w:jc w:val="center"/>
        <w:rPr>
          <w:rFonts w:ascii="Calibri" w:eastAsia="Yu Mincho" w:hAnsi="Calibri" w:cs="Calibri"/>
          <w:sz w:val="32"/>
          <w:szCs w:val="32"/>
        </w:rPr>
      </w:pPr>
      <w:r w:rsidRPr="0057799C">
        <w:rPr>
          <w:rFonts w:ascii="Arial" w:eastAsia="Arial" w:hAnsi="Arial" w:cs="Arial"/>
          <w:color w:val="191919"/>
          <w:sz w:val="22"/>
        </w:rPr>
        <w:t xml:space="preserve">                             </w:t>
      </w:r>
      <w:r w:rsidR="00EA2922" w:rsidRPr="00EA2922">
        <w:rPr>
          <w:rFonts w:ascii="Calibri" w:eastAsia="Arial" w:hAnsi="Calibri" w:cs="Calibri"/>
          <w:color w:val="355D7E" w:themeColor="accent1" w:themeShade="80"/>
          <w:sz w:val="32"/>
          <w:szCs w:val="32"/>
        </w:rPr>
        <w:t>Customer Service Representative</w:t>
      </w:r>
    </w:p>
    <w:p w14:paraId="66BA9D6C" w14:textId="436C1E9A" w:rsidR="00EA2922" w:rsidRPr="00EA2922" w:rsidRDefault="001C595A" w:rsidP="00EA2922">
      <w:pPr>
        <w:spacing w:after="145"/>
        <w:ind w:left="963" w:right="-638" w:hanging="10"/>
        <w:jc w:val="center"/>
        <w:rPr>
          <w:rFonts w:ascii="Calibri" w:eastAsia="Yu Mincho" w:hAnsi="Calibri" w:cs="Times New Roman"/>
          <w:sz w:val="22"/>
        </w:rPr>
      </w:pPr>
      <w:r w:rsidRPr="0057799C">
        <w:rPr>
          <w:rFonts w:ascii="Arial" w:eastAsia="Arial" w:hAnsi="Arial" w:cs="Arial"/>
          <w:color w:val="191919"/>
          <w:sz w:val="21"/>
        </w:rPr>
        <w:t xml:space="preserve">              </w:t>
      </w:r>
      <w:r w:rsidR="00EA2922" w:rsidRPr="00EA2922">
        <w:rPr>
          <w:rFonts w:ascii="Arial" w:eastAsia="Arial" w:hAnsi="Arial" w:cs="Arial"/>
          <w:color w:val="191919"/>
          <w:sz w:val="21"/>
        </w:rPr>
        <w:t>September 2021 - July 2023 (1 year 11 months)</w:t>
      </w:r>
    </w:p>
    <w:p w14:paraId="5800D650" w14:textId="7DFADFDE" w:rsidR="00EA2922" w:rsidRPr="00EA2922" w:rsidRDefault="00EA2922" w:rsidP="001C595A">
      <w:pPr>
        <w:spacing w:after="405" w:line="358" w:lineRule="auto"/>
        <w:ind w:left="4456"/>
        <w:rPr>
          <w:rFonts w:ascii="Calibri" w:eastAsia="Yu Mincho" w:hAnsi="Calibri" w:cs="Times New Roman"/>
          <w:sz w:val="22"/>
        </w:rPr>
      </w:pPr>
      <w:r w:rsidRPr="00EA2922">
        <w:rPr>
          <w:rFonts w:ascii="Arial" w:eastAsia="Arial" w:hAnsi="Arial" w:cs="Arial"/>
          <w:color w:val="191919"/>
          <w:sz w:val="21"/>
        </w:rPr>
        <w:t>I work from home as a Customer Service Representative for Aetna Medicare, and assist members and providers in Dental and DSNP Customer Service.</w:t>
      </w:r>
      <w:r w:rsidR="001C595A" w:rsidRPr="0057799C">
        <w:rPr>
          <w:rFonts w:ascii="Calibri" w:eastAsia="Yu Mincho" w:hAnsi="Calibri" w:cs="Times New Roman"/>
          <w:sz w:val="22"/>
        </w:rPr>
        <w:t xml:space="preserve"> </w:t>
      </w:r>
      <w:r w:rsidRPr="00EA2922">
        <w:rPr>
          <w:rFonts w:ascii="Arial" w:eastAsia="Arial" w:hAnsi="Arial" w:cs="Arial"/>
          <w:color w:val="191919"/>
          <w:sz w:val="21"/>
        </w:rPr>
        <w:t>I am committed to exceptional service and reflecting our company values through my interaction with our members and answering their questions.</w:t>
      </w:r>
    </w:p>
    <w:p w14:paraId="332A8F35" w14:textId="77777777" w:rsidR="00EA2922" w:rsidRPr="00EA2922" w:rsidRDefault="00EA2922" w:rsidP="00EA2922">
      <w:pPr>
        <w:spacing w:after="19" w:line="264" w:lineRule="auto"/>
        <w:ind w:left="4466" w:hanging="10"/>
        <w:rPr>
          <w:rFonts w:ascii="Calibri" w:eastAsia="Yu Mincho" w:hAnsi="Calibri" w:cs="Times New Roman"/>
          <w:sz w:val="22"/>
        </w:rPr>
      </w:pPr>
      <w:r w:rsidRPr="00EA2922">
        <w:rPr>
          <w:rFonts w:ascii="Arial" w:eastAsia="Arial" w:hAnsi="Arial" w:cs="Arial"/>
          <w:color w:val="191919"/>
          <w:sz w:val="24"/>
        </w:rPr>
        <w:t xml:space="preserve">SGN </w:t>
      </w:r>
      <w:proofErr w:type="spellStart"/>
      <w:r w:rsidRPr="00EA2922">
        <w:rPr>
          <w:rFonts w:ascii="Arial" w:eastAsia="Arial" w:hAnsi="Arial" w:cs="Arial"/>
          <w:color w:val="191919"/>
          <w:sz w:val="24"/>
        </w:rPr>
        <w:t>Nanopharma</w:t>
      </w:r>
      <w:proofErr w:type="spellEnd"/>
      <w:r w:rsidRPr="00EA2922">
        <w:rPr>
          <w:rFonts w:ascii="Arial" w:eastAsia="Arial" w:hAnsi="Arial" w:cs="Arial"/>
          <w:color w:val="191919"/>
          <w:sz w:val="24"/>
        </w:rPr>
        <w:t xml:space="preserve"> Inc</w:t>
      </w:r>
    </w:p>
    <w:p w14:paraId="02C4BD6C"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Research And Development Intern</w:t>
      </w:r>
    </w:p>
    <w:p w14:paraId="50A3918E" w14:textId="77777777" w:rsidR="00EA2922" w:rsidRPr="00EA2922" w:rsidRDefault="00EA2922" w:rsidP="00EA2922">
      <w:pPr>
        <w:spacing w:after="548" w:line="265" w:lineRule="auto"/>
        <w:ind w:left="4466" w:hanging="10"/>
        <w:rPr>
          <w:rFonts w:ascii="Calibri" w:eastAsia="Yu Mincho" w:hAnsi="Calibri" w:cs="Times New Roman"/>
          <w:sz w:val="22"/>
        </w:rPr>
      </w:pPr>
      <w:r w:rsidRPr="00EA2922">
        <w:rPr>
          <w:rFonts w:ascii="Arial" w:eastAsia="Arial" w:hAnsi="Arial" w:cs="Arial"/>
          <w:color w:val="191919"/>
          <w:sz w:val="21"/>
        </w:rPr>
        <w:t>August 2022 - December 2022 (5 months)</w:t>
      </w:r>
    </w:p>
    <w:p w14:paraId="2E13CCB5" w14:textId="77777777" w:rsidR="00EA2922" w:rsidRPr="00EA2922" w:rsidRDefault="00EA2922" w:rsidP="00EA2922">
      <w:pPr>
        <w:spacing w:after="19" w:line="264" w:lineRule="auto"/>
        <w:ind w:left="4466" w:hanging="10"/>
        <w:rPr>
          <w:rFonts w:ascii="Calibri" w:eastAsia="Yu Mincho" w:hAnsi="Calibri" w:cs="Times New Roman"/>
          <w:sz w:val="22"/>
        </w:rPr>
      </w:pPr>
      <w:r w:rsidRPr="00EA2922">
        <w:rPr>
          <w:rFonts w:ascii="Arial" w:eastAsia="Arial" w:hAnsi="Arial" w:cs="Arial"/>
          <w:color w:val="191919"/>
          <w:sz w:val="24"/>
        </w:rPr>
        <w:t xml:space="preserve">John L Meyers &amp; Associates- </w:t>
      </w:r>
      <w:proofErr w:type="spellStart"/>
      <w:r w:rsidRPr="00EA2922">
        <w:rPr>
          <w:rFonts w:ascii="Arial" w:eastAsia="Arial" w:hAnsi="Arial" w:cs="Arial"/>
          <w:color w:val="191919"/>
          <w:sz w:val="24"/>
        </w:rPr>
        <w:t>Lenscrafters</w:t>
      </w:r>
      <w:proofErr w:type="spellEnd"/>
    </w:p>
    <w:p w14:paraId="48A0F73F"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Optometric Technician</w:t>
      </w:r>
    </w:p>
    <w:p w14:paraId="623A0E44" w14:textId="77777777" w:rsidR="00EA2922" w:rsidRPr="00EA2922" w:rsidRDefault="00EA2922" w:rsidP="00EA2922">
      <w:pPr>
        <w:spacing w:after="548" w:line="265" w:lineRule="auto"/>
        <w:ind w:left="4466" w:hanging="10"/>
        <w:rPr>
          <w:rFonts w:ascii="Calibri" w:eastAsia="Yu Mincho" w:hAnsi="Calibri" w:cs="Times New Roman"/>
          <w:sz w:val="22"/>
        </w:rPr>
      </w:pPr>
      <w:r w:rsidRPr="00EA2922">
        <w:rPr>
          <w:rFonts w:ascii="Arial" w:eastAsia="Arial" w:hAnsi="Arial" w:cs="Arial"/>
          <w:color w:val="191919"/>
          <w:sz w:val="21"/>
        </w:rPr>
        <w:t>November 2020 - February 2021 (4 months)</w:t>
      </w:r>
    </w:p>
    <w:p w14:paraId="6842337F" w14:textId="77777777" w:rsidR="00EA2922" w:rsidRPr="00EA2922" w:rsidRDefault="00EA2922" w:rsidP="00EA2922">
      <w:pPr>
        <w:spacing w:after="19" w:line="264" w:lineRule="auto"/>
        <w:ind w:left="4466" w:hanging="10"/>
        <w:rPr>
          <w:rFonts w:ascii="Calibri" w:eastAsia="Yu Mincho" w:hAnsi="Calibri" w:cs="Times New Roman"/>
          <w:sz w:val="22"/>
        </w:rPr>
      </w:pPr>
      <w:r w:rsidRPr="00EA2922">
        <w:rPr>
          <w:rFonts w:ascii="Arial" w:eastAsia="Arial" w:hAnsi="Arial" w:cs="Arial"/>
          <w:color w:val="191919"/>
          <w:sz w:val="24"/>
        </w:rPr>
        <w:t>Resilience, Inc.  -  Social Emotional Learning Programs</w:t>
      </w:r>
    </w:p>
    <w:p w14:paraId="4EBE8573"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Audio Visual Manager</w:t>
      </w:r>
    </w:p>
    <w:p w14:paraId="7E125F58" w14:textId="77777777" w:rsidR="00EA2922" w:rsidRPr="00EA2922" w:rsidRDefault="00EA2922" w:rsidP="00EA2922">
      <w:pPr>
        <w:spacing w:after="548" w:line="265" w:lineRule="auto"/>
        <w:ind w:left="4466" w:hanging="10"/>
        <w:rPr>
          <w:rFonts w:ascii="Calibri" w:eastAsia="Yu Mincho" w:hAnsi="Calibri" w:cs="Times New Roman"/>
          <w:sz w:val="22"/>
        </w:rPr>
      </w:pPr>
      <w:r w:rsidRPr="00EA2922">
        <w:rPr>
          <w:rFonts w:ascii="Arial" w:eastAsia="Arial" w:hAnsi="Arial" w:cs="Arial"/>
          <w:color w:val="191919"/>
          <w:sz w:val="21"/>
        </w:rPr>
        <w:t>December 2019 - June 2020 (7 months)</w:t>
      </w:r>
    </w:p>
    <w:p w14:paraId="21E0B99E" w14:textId="77777777" w:rsidR="00EA2922" w:rsidRPr="00EA2922" w:rsidRDefault="00EA2922" w:rsidP="00EA2922">
      <w:pPr>
        <w:spacing w:after="19" w:line="264" w:lineRule="auto"/>
        <w:ind w:left="4466" w:hanging="10"/>
        <w:rPr>
          <w:rFonts w:ascii="Calibri" w:eastAsia="Yu Mincho" w:hAnsi="Calibri" w:cs="Times New Roman"/>
          <w:sz w:val="22"/>
        </w:rPr>
      </w:pPr>
      <w:proofErr w:type="spellStart"/>
      <w:r w:rsidRPr="00EA2922">
        <w:rPr>
          <w:rFonts w:ascii="Arial" w:eastAsia="Arial" w:hAnsi="Arial" w:cs="Arial"/>
          <w:color w:val="191919"/>
          <w:sz w:val="24"/>
        </w:rPr>
        <w:t>ScribeAmerica</w:t>
      </w:r>
      <w:proofErr w:type="spellEnd"/>
    </w:p>
    <w:p w14:paraId="453DA59C"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Care Navigator</w:t>
      </w:r>
    </w:p>
    <w:p w14:paraId="690728E3" w14:textId="77777777" w:rsidR="00EA2922" w:rsidRPr="00EA2922" w:rsidRDefault="00EA2922" w:rsidP="00EA2922">
      <w:pPr>
        <w:spacing w:after="140" w:line="265" w:lineRule="auto"/>
        <w:ind w:left="4466" w:hanging="10"/>
        <w:rPr>
          <w:rFonts w:ascii="Calibri" w:eastAsia="Yu Mincho" w:hAnsi="Calibri" w:cs="Times New Roman"/>
          <w:sz w:val="22"/>
        </w:rPr>
      </w:pPr>
      <w:r w:rsidRPr="00EA2922">
        <w:rPr>
          <w:rFonts w:ascii="Arial" w:eastAsia="Arial" w:hAnsi="Arial" w:cs="Arial"/>
          <w:color w:val="191919"/>
          <w:sz w:val="21"/>
        </w:rPr>
        <w:t>December 2018 - June 2019 (7 months)</w:t>
      </w:r>
    </w:p>
    <w:p w14:paraId="52B876CA" w14:textId="77777777" w:rsidR="00EA2922" w:rsidRPr="00EA2922" w:rsidRDefault="00EA2922" w:rsidP="00EA2922">
      <w:pPr>
        <w:spacing w:after="405" w:line="358" w:lineRule="auto"/>
        <w:ind w:left="4466" w:hanging="10"/>
        <w:rPr>
          <w:rFonts w:ascii="Calibri" w:eastAsia="Yu Mincho" w:hAnsi="Calibri" w:cs="Times New Roman"/>
          <w:sz w:val="22"/>
        </w:rPr>
      </w:pPr>
      <w:r w:rsidRPr="00EA2922">
        <w:rPr>
          <w:rFonts w:ascii="Arial" w:eastAsia="Arial" w:hAnsi="Arial" w:cs="Arial"/>
          <w:color w:val="191919"/>
          <w:sz w:val="21"/>
        </w:rPr>
        <w:t xml:space="preserve">Assist patients in getting the follow-up care they need after their emergency department visits at </w:t>
      </w:r>
      <w:proofErr w:type="spellStart"/>
      <w:r w:rsidRPr="00EA2922">
        <w:rPr>
          <w:rFonts w:ascii="Arial" w:eastAsia="Arial" w:hAnsi="Arial" w:cs="Arial"/>
          <w:color w:val="191919"/>
          <w:sz w:val="21"/>
        </w:rPr>
        <w:t>AdventHealth</w:t>
      </w:r>
      <w:proofErr w:type="spellEnd"/>
      <w:r w:rsidRPr="00EA2922">
        <w:rPr>
          <w:rFonts w:ascii="Arial" w:eastAsia="Arial" w:hAnsi="Arial" w:cs="Arial"/>
          <w:color w:val="191919"/>
          <w:sz w:val="21"/>
        </w:rPr>
        <w:t xml:space="preserve"> Tampa.</w:t>
      </w:r>
    </w:p>
    <w:p w14:paraId="09B1F38F" w14:textId="77777777" w:rsidR="00EA2922" w:rsidRPr="00EA2922" w:rsidRDefault="00EA2922" w:rsidP="00EA2922">
      <w:pPr>
        <w:spacing w:after="19" w:line="264" w:lineRule="auto"/>
        <w:ind w:left="4466" w:hanging="10"/>
        <w:rPr>
          <w:rFonts w:ascii="Calibri" w:eastAsia="Yu Mincho" w:hAnsi="Calibri" w:cs="Times New Roman"/>
          <w:sz w:val="22"/>
        </w:rPr>
      </w:pPr>
      <w:r w:rsidRPr="00EA2922">
        <w:rPr>
          <w:rFonts w:ascii="Arial" w:eastAsia="Arial" w:hAnsi="Arial" w:cs="Arial"/>
          <w:color w:val="191919"/>
          <w:sz w:val="24"/>
        </w:rPr>
        <w:lastRenderedPageBreak/>
        <w:t>Music and Arts</w:t>
      </w:r>
    </w:p>
    <w:p w14:paraId="0AD97611"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Senior Retail Associate</w:t>
      </w:r>
    </w:p>
    <w:p w14:paraId="539317BB" w14:textId="77777777" w:rsidR="00EA2922" w:rsidRPr="00EA2922" w:rsidRDefault="00EA2922" w:rsidP="00EA2922">
      <w:pPr>
        <w:spacing w:after="28" w:line="265" w:lineRule="auto"/>
        <w:ind w:left="4466" w:hanging="10"/>
        <w:rPr>
          <w:rFonts w:ascii="Calibri" w:eastAsia="Yu Mincho" w:hAnsi="Calibri" w:cs="Times New Roman"/>
          <w:sz w:val="22"/>
        </w:rPr>
      </w:pPr>
      <w:r w:rsidRPr="00EA2922">
        <w:rPr>
          <w:rFonts w:ascii="Arial" w:eastAsia="Arial" w:hAnsi="Arial" w:cs="Arial"/>
          <w:color w:val="191919"/>
          <w:sz w:val="21"/>
        </w:rPr>
        <w:t>September 2017 - June 2018 (10 months)</w:t>
      </w:r>
    </w:p>
    <w:p w14:paraId="4D024B8E" w14:textId="77777777" w:rsidR="00EA2922" w:rsidRPr="00EA2922" w:rsidRDefault="00EA2922" w:rsidP="00EA2922">
      <w:pPr>
        <w:spacing w:after="167"/>
        <w:ind w:left="4466" w:hanging="10"/>
        <w:rPr>
          <w:rFonts w:ascii="Calibri" w:eastAsia="Yu Mincho" w:hAnsi="Calibri" w:cs="Times New Roman"/>
          <w:sz w:val="22"/>
        </w:rPr>
      </w:pPr>
      <w:r w:rsidRPr="00EA2922">
        <w:rPr>
          <w:rFonts w:ascii="Arial" w:eastAsia="Arial" w:hAnsi="Arial" w:cs="Arial"/>
          <w:color w:val="B1B1B1"/>
          <w:sz w:val="21"/>
        </w:rPr>
        <w:t>Tampa/St. Petersburg, Florida Area</w:t>
      </w:r>
    </w:p>
    <w:p w14:paraId="6C1972A1" w14:textId="77777777" w:rsidR="00EA2922" w:rsidRPr="00EA2922" w:rsidRDefault="00EA2922" w:rsidP="00EA2922">
      <w:pPr>
        <w:spacing w:after="405" w:line="358" w:lineRule="auto"/>
        <w:ind w:left="4466" w:hanging="10"/>
        <w:rPr>
          <w:rFonts w:ascii="Calibri" w:eastAsia="Yu Mincho" w:hAnsi="Calibri" w:cs="Times New Roman"/>
          <w:sz w:val="22"/>
        </w:rPr>
      </w:pPr>
      <w:r w:rsidRPr="00EA2922">
        <w:rPr>
          <w:rFonts w:ascii="Arial" w:eastAsia="Arial" w:hAnsi="Arial" w:cs="Arial"/>
          <w:color w:val="191919"/>
          <w:sz w:val="21"/>
        </w:rPr>
        <w:t>Music and Arts specializes in instrument rentals and repairs for band and orchestra, as well as music lessons for all ages and levels of experience. At Music and Arts, we strive to help all musicians cultivate their talent and passion through great service, as well as top quality instruction and product selection.</w:t>
      </w:r>
    </w:p>
    <w:p w14:paraId="274F87D8" w14:textId="77777777" w:rsidR="00EA2922" w:rsidRPr="00EA2922" w:rsidRDefault="00EA2922" w:rsidP="00EA2922">
      <w:pPr>
        <w:spacing w:after="19" w:line="264" w:lineRule="auto"/>
        <w:ind w:left="4466" w:hanging="10"/>
        <w:rPr>
          <w:rFonts w:ascii="Calibri" w:eastAsia="Yu Mincho" w:hAnsi="Calibri" w:cs="Times New Roman"/>
          <w:sz w:val="22"/>
        </w:rPr>
      </w:pPr>
      <w:r w:rsidRPr="00EA2922">
        <w:rPr>
          <w:rFonts w:ascii="Arial" w:eastAsia="Arial" w:hAnsi="Arial" w:cs="Arial"/>
          <w:color w:val="191919"/>
          <w:sz w:val="24"/>
        </w:rPr>
        <w:t>Machulin Marketing</w:t>
      </w:r>
    </w:p>
    <w:p w14:paraId="311B3EF7" w14:textId="77777777" w:rsidR="00EA2922" w:rsidRPr="00EA2922" w:rsidRDefault="00EA2922" w:rsidP="00EA2922">
      <w:pPr>
        <w:keepNext/>
        <w:keepLines/>
        <w:spacing w:before="40"/>
        <w:ind w:left="4466"/>
        <w:outlineLvl w:val="1"/>
        <w:rPr>
          <w:rFonts w:ascii="Calibri Light" w:eastAsia="Yu Gothic Light" w:hAnsi="Calibri Light" w:cs="Times New Roman"/>
          <w:color w:val="2F5496"/>
          <w:sz w:val="32"/>
          <w:szCs w:val="32"/>
        </w:rPr>
      </w:pPr>
      <w:r w:rsidRPr="00EA2922">
        <w:rPr>
          <w:rFonts w:ascii="Calibri Light" w:eastAsia="Yu Gothic Light" w:hAnsi="Calibri Light" w:cs="Times New Roman"/>
          <w:color w:val="2F5496"/>
          <w:sz w:val="32"/>
          <w:szCs w:val="32"/>
        </w:rPr>
        <w:t>Bilingual Customer Service Representative</w:t>
      </w:r>
    </w:p>
    <w:p w14:paraId="7D4B46DE" w14:textId="77777777" w:rsidR="00EA2922" w:rsidRPr="00EA2922" w:rsidRDefault="00EA2922" w:rsidP="00EA2922">
      <w:pPr>
        <w:spacing w:after="28" w:line="265" w:lineRule="auto"/>
        <w:ind w:left="4466" w:hanging="10"/>
        <w:rPr>
          <w:rFonts w:ascii="Calibri" w:eastAsia="Yu Mincho" w:hAnsi="Calibri" w:cs="Times New Roman"/>
          <w:sz w:val="22"/>
        </w:rPr>
      </w:pPr>
      <w:r w:rsidRPr="00EA2922">
        <w:rPr>
          <w:rFonts w:ascii="Arial" w:eastAsia="Arial" w:hAnsi="Arial" w:cs="Arial"/>
          <w:color w:val="191919"/>
          <w:sz w:val="21"/>
        </w:rPr>
        <w:t>June 2017 - August 2017 (3 months)</w:t>
      </w:r>
    </w:p>
    <w:p w14:paraId="4BEABB3E" w14:textId="77777777" w:rsidR="00EA2922" w:rsidRPr="00EA2922" w:rsidRDefault="00EA2922" w:rsidP="00EA2922">
      <w:pPr>
        <w:spacing w:after="167"/>
        <w:ind w:left="4466" w:hanging="10"/>
        <w:rPr>
          <w:rFonts w:ascii="Calibri" w:eastAsia="Yu Mincho" w:hAnsi="Calibri" w:cs="Times New Roman"/>
          <w:sz w:val="22"/>
        </w:rPr>
      </w:pPr>
      <w:r w:rsidRPr="00EA2922">
        <w:rPr>
          <w:rFonts w:ascii="Arial" w:eastAsia="Arial" w:hAnsi="Arial" w:cs="Arial"/>
          <w:color w:val="B1B1B1"/>
          <w:sz w:val="21"/>
        </w:rPr>
        <w:t>Tampa/St. Petersburg, Florida Area</w:t>
      </w:r>
    </w:p>
    <w:p w14:paraId="2ED48A76" w14:textId="3F4D742A" w:rsidR="00EA2922" w:rsidRPr="00EA2922" w:rsidRDefault="00EA2922" w:rsidP="00EA2922">
      <w:pPr>
        <w:spacing w:after="405" w:line="358" w:lineRule="auto"/>
        <w:ind w:left="4466" w:hanging="10"/>
        <w:rPr>
          <w:rFonts w:ascii="Arial" w:eastAsia="Arial" w:hAnsi="Arial" w:cs="Arial"/>
          <w:color w:val="191919"/>
          <w:sz w:val="21"/>
        </w:rPr>
      </w:pPr>
      <w:r w:rsidRPr="00EA2922">
        <w:rPr>
          <w:rFonts w:ascii="Arial" w:eastAsia="Arial" w:hAnsi="Arial" w:cs="Arial"/>
          <w:color w:val="191919"/>
          <w:sz w:val="21"/>
        </w:rPr>
        <w:t>Representing a $10 million contract with Sprint; generate hundreds of dollars in company revenue each week through outside sales and an excellent training program. Dealing extensively in face-to-face customer service and data entry,</w:t>
      </w:r>
      <w:r w:rsidRPr="001C595A">
        <w:rPr>
          <w:rFonts w:ascii="Arial" w:eastAsia="Arial" w:hAnsi="Arial" w:cs="Arial"/>
          <w:color w:val="191919"/>
          <w:sz w:val="21"/>
        </w:rPr>
        <w:t xml:space="preserve"> </w:t>
      </w:r>
      <w:r w:rsidRPr="00EA2922">
        <w:rPr>
          <w:rFonts w:ascii="Arial" w:eastAsia="Arial" w:hAnsi="Arial" w:cs="Arial"/>
          <w:color w:val="191919"/>
          <w:sz w:val="21"/>
        </w:rPr>
        <w:t>as well as gaining valuable business experience and network opportunities. Strong bilingual skills are also developed with this agency.</w:t>
      </w:r>
    </w:p>
    <w:p w14:paraId="60ADF426" w14:textId="2AD09235" w:rsidR="00000000" w:rsidRPr="001C595A" w:rsidRDefault="00000000" w:rsidP="00EA2922">
      <w:pPr>
        <w:pStyle w:val="Heading4"/>
        <w:rPr>
          <w:sz w:val="16"/>
          <w:szCs w:val="21"/>
        </w:rPr>
      </w:pPr>
    </w:p>
    <w:sectPr w:rsidR="0043117B" w:rsidRPr="001C595A" w:rsidSect="000C45FF">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A4285" w14:textId="77777777" w:rsidR="001A3068" w:rsidRDefault="001A3068" w:rsidP="000C45FF">
      <w:r>
        <w:separator/>
      </w:r>
    </w:p>
  </w:endnote>
  <w:endnote w:type="continuationSeparator" w:id="0">
    <w:p w14:paraId="744227D5" w14:textId="77777777" w:rsidR="001A3068" w:rsidRDefault="001A3068"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F7CAE" w14:textId="77777777" w:rsidR="001A3068" w:rsidRDefault="001A3068" w:rsidP="000C45FF">
      <w:r>
        <w:separator/>
      </w:r>
    </w:p>
  </w:footnote>
  <w:footnote w:type="continuationSeparator" w:id="0">
    <w:p w14:paraId="78B60CCA" w14:textId="77777777" w:rsidR="001A3068" w:rsidRDefault="001A3068"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F880" w14:textId="77777777" w:rsidR="000C45FF" w:rsidRDefault="000C45FF">
    <w:pPr>
      <w:pStyle w:val="Header"/>
    </w:pPr>
    <w:r>
      <w:rPr>
        <w:noProof/>
      </w:rPr>
      <w:drawing>
        <wp:anchor distT="0" distB="0" distL="114300" distR="114300" simplePos="0" relativeHeight="251658240" behindDoc="1" locked="0" layoutInCell="1" allowOverlap="1" wp14:anchorId="7CC622FA" wp14:editId="5838BE97">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A1F"/>
    <w:rsid w:val="00036450"/>
    <w:rsid w:val="00094499"/>
    <w:rsid w:val="000C45FF"/>
    <w:rsid w:val="000E3FD1"/>
    <w:rsid w:val="00112054"/>
    <w:rsid w:val="001317D8"/>
    <w:rsid w:val="001525E1"/>
    <w:rsid w:val="00180329"/>
    <w:rsid w:val="0019001F"/>
    <w:rsid w:val="001A3068"/>
    <w:rsid w:val="001A74A5"/>
    <w:rsid w:val="001B2ABD"/>
    <w:rsid w:val="001C595A"/>
    <w:rsid w:val="001E0391"/>
    <w:rsid w:val="001E1759"/>
    <w:rsid w:val="001F1ECC"/>
    <w:rsid w:val="002400EB"/>
    <w:rsid w:val="00256CF7"/>
    <w:rsid w:val="00281FD5"/>
    <w:rsid w:val="0030481B"/>
    <w:rsid w:val="003156FC"/>
    <w:rsid w:val="003254B5"/>
    <w:rsid w:val="0037121F"/>
    <w:rsid w:val="003910D8"/>
    <w:rsid w:val="003A6B7D"/>
    <w:rsid w:val="003B06CA"/>
    <w:rsid w:val="004071FC"/>
    <w:rsid w:val="00445947"/>
    <w:rsid w:val="004813B3"/>
    <w:rsid w:val="00496591"/>
    <w:rsid w:val="004C3AD8"/>
    <w:rsid w:val="004C63E4"/>
    <w:rsid w:val="004D3011"/>
    <w:rsid w:val="005262AC"/>
    <w:rsid w:val="0057799C"/>
    <w:rsid w:val="005E39D5"/>
    <w:rsid w:val="00600670"/>
    <w:rsid w:val="0062123A"/>
    <w:rsid w:val="00646E75"/>
    <w:rsid w:val="006771D0"/>
    <w:rsid w:val="00715FCB"/>
    <w:rsid w:val="00743101"/>
    <w:rsid w:val="00764C9F"/>
    <w:rsid w:val="007775E1"/>
    <w:rsid w:val="007867A0"/>
    <w:rsid w:val="007927F5"/>
    <w:rsid w:val="00802CA0"/>
    <w:rsid w:val="009260CD"/>
    <w:rsid w:val="00940A66"/>
    <w:rsid w:val="00952C25"/>
    <w:rsid w:val="00A2118D"/>
    <w:rsid w:val="00AD0A50"/>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A4A1F"/>
    <w:rsid w:val="00DD172A"/>
    <w:rsid w:val="00DD2736"/>
    <w:rsid w:val="00E25A26"/>
    <w:rsid w:val="00E4381A"/>
    <w:rsid w:val="00E55D74"/>
    <w:rsid w:val="00EA2922"/>
    <w:rsid w:val="00EC5FE3"/>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5375B"/>
  <w14:defaultImageDpi w14:val="32767"/>
  <w15:chartTrackingRefBased/>
  <w15:docId w15:val="{6692AD99-1B27-43CF-84F5-4DF33FA5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935910">
      <w:bodyDiv w:val="1"/>
      <w:marLeft w:val="0"/>
      <w:marRight w:val="0"/>
      <w:marTop w:val="0"/>
      <w:marBottom w:val="0"/>
      <w:divBdr>
        <w:top w:val="none" w:sz="0" w:space="0" w:color="auto"/>
        <w:left w:val="none" w:sz="0" w:space="0" w:color="auto"/>
        <w:bottom w:val="none" w:sz="0" w:space="0" w:color="auto"/>
        <w:right w:val="none" w:sz="0" w:space="0" w:color="auto"/>
      </w:divBdr>
    </w:div>
    <w:div w:id="15555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amber-gray-288b439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mber_gray93@outloo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AppData\Local\Microsoft\Office\16.0\DTS\en-US%7b1A82C8BB-DBF3-4A08-9E86-B86C8F6F2BFA%7d\%7bB3B5AD59-111F-4403-A7E0-3A4E415D6794%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552211D08E45199F4CC51AF7C3CF69"/>
        <w:category>
          <w:name w:val="General"/>
          <w:gallery w:val="placeholder"/>
        </w:category>
        <w:types>
          <w:type w:val="bbPlcHdr"/>
        </w:types>
        <w:behaviors>
          <w:behavior w:val="content"/>
        </w:behaviors>
        <w:guid w:val="{7D8F3295-5C15-46DC-9D9A-7FF803891140}"/>
      </w:docPartPr>
      <w:docPartBody>
        <w:p w:rsidR="00000000" w:rsidRDefault="000B5003" w:rsidP="000B5003">
          <w:pPr>
            <w:pStyle w:val="C8552211D08E45199F4CC51AF7C3CF69"/>
          </w:pPr>
          <w:r w:rsidRPr="00D5459D">
            <w:t>Profile</w:t>
          </w:r>
        </w:p>
      </w:docPartBody>
    </w:docPart>
    <w:docPart>
      <w:docPartPr>
        <w:name w:val="19EDD02B4B2C4F9B860977280A803424"/>
        <w:category>
          <w:name w:val="General"/>
          <w:gallery w:val="placeholder"/>
        </w:category>
        <w:types>
          <w:type w:val="bbPlcHdr"/>
        </w:types>
        <w:behaviors>
          <w:behavior w:val="content"/>
        </w:behaviors>
        <w:guid w:val="{1881F5B9-5DB5-4CE7-85E7-DA15B72D41A0}"/>
      </w:docPartPr>
      <w:docPartBody>
        <w:p w:rsidR="00000000" w:rsidRDefault="000B5003" w:rsidP="000B5003">
          <w:pPr>
            <w:pStyle w:val="19EDD02B4B2C4F9B860977280A803424"/>
          </w:pPr>
          <w:r w:rsidRPr="00036450">
            <w:t>EDUCATION</w:t>
          </w:r>
        </w:p>
      </w:docPartBody>
    </w:docPart>
    <w:docPart>
      <w:docPartPr>
        <w:name w:val="20477D4C13034403BE24BF1AF8FD0EE6"/>
        <w:category>
          <w:name w:val="General"/>
          <w:gallery w:val="placeholder"/>
        </w:category>
        <w:types>
          <w:type w:val="bbPlcHdr"/>
        </w:types>
        <w:behaviors>
          <w:behavior w:val="content"/>
        </w:behaviors>
        <w:guid w:val="{4F1F4B27-46C9-42A6-9DCC-E66F073C1193}"/>
      </w:docPartPr>
      <w:docPartBody>
        <w:p w:rsidR="00000000" w:rsidRDefault="000B5003" w:rsidP="000B5003">
          <w:pPr>
            <w:pStyle w:val="20477D4C13034403BE24BF1AF8FD0EE6"/>
          </w:pPr>
          <w:r w:rsidRPr="00036450">
            <w:t>WORK EXPERIENCE</w:t>
          </w:r>
        </w:p>
      </w:docPartBody>
    </w:docPart>
    <w:docPart>
      <w:docPartPr>
        <w:name w:val="6D71C945779641DE89E9891143BD78C8"/>
        <w:category>
          <w:name w:val="General"/>
          <w:gallery w:val="placeholder"/>
        </w:category>
        <w:types>
          <w:type w:val="bbPlcHdr"/>
        </w:types>
        <w:behaviors>
          <w:behavior w:val="content"/>
        </w:behaviors>
        <w:guid w:val="{B4C2A8C3-13EA-403A-BE33-3F723A3D3BED}"/>
      </w:docPartPr>
      <w:docPartBody>
        <w:p w:rsidR="00000000" w:rsidRDefault="000B5003" w:rsidP="000B5003">
          <w:pPr>
            <w:pStyle w:val="6D71C945779641DE89E9891143BD78C8"/>
          </w:pPr>
          <w:r w:rsidRPr="00CB0055">
            <w:t>Contact</w:t>
          </w:r>
        </w:p>
      </w:docPartBody>
    </w:docPart>
    <w:docPart>
      <w:docPartPr>
        <w:name w:val="34B5F27971F34C25BEF305CEDBB96D66"/>
        <w:category>
          <w:name w:val="General"/>
          <w:gallery w:val="placeholder"/>
        </w:category>
        <w:types>
          <w:type w:val="bbPlcHdr"/>
        </w:types>
        <w:behaviors>
          <w:behavior w:val="content"/>
        </w:behaviors>
        <w:guid w:val="{DE5975BE-BC47-4679-AF6F-AFC26420960A}"/>
      </w:docPartPr>
      <w:docPartBody>
        <w:p w:rsidR="00000000" w:rsidRDefault="000B5003" w:rsidP="000B5003">
          <w:pPr>
            <w:pStyle w:val="34B5F27971F34C25BEF305CEDBB96D66"/>
          </w:pPr>
          <w:r w:rsidRPr="004D3011">
            <w:t>PHONE:</w:t>
          </w:r>
        </w:p>
      </w:docPartBody>
    </w:docPart>
    <w:docPart>
      <w:docPartPr>
        <w:name w:val="39C3AF941FEB4F3AB8ACA1FDA7AEB6ED"/>
        <w:category>
          <w:name w:val="General"/>
          <w:gallery w:val="placeholder"/>
        </w:category>
        <w:types>
          <w:type w:val="bbPlcHdr"/>
        </w:types>
        <w:behaviors>
          <w:behavior w:val="content"/>
        </w:behaviors>
        <w:guid w:val="{63115D8B-4BDF-4E3B-B402-B3931D6C3F42}"/>
      </w:docPartPr>
      <w:docPartBody>
        <w:p w:rsidR="00000000" w:rsidRDefault="000B5003" w:rsidP="000B5003">
          <w:pPr>
            <w:pStyle w:val="39C3AF941FEB4F3AB8ACA1FDA7AEB6ED"/>
          </w:pPr>
          <w:r w:rsidRPr="004D3011">
            <w:t>WEBSITE:</w:t>
          </w:r>
        </w:p>
      </w:docPartBody>
    </w:docPart>
    <w:docPart>
      <w:docPartPr>
        <w:name w:val="C62231661673465F931D20E1BF2147AC"/>
        <w:category>
          <w:name w:val="General"/>
          <w:gallery w:val="placeholder"/>
        </w:category>
        <w:types>
          <w:type w:val="bbPlcHdr"/>
        </w:types>
        <w:behaviors>
          <w:behavior w:val="content"/>
        </w:behaviors>
        <w:guid w:val="{80782210-12BB-4492-8079-906DE3756AC3}"/>
      </w:docPartPr>
      <w:docPartBody>
        <w:p w:rsidR="00000000" w:rsidRDefault="000B5003" w:rsidP="000B5003">
          <w:pPr>
            <w:pStyle w:val="C62231661673465F931D20E1BF2147AC"/>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003"/>
    <w:rsid w:val="000B5003"/>
    <w:rsid w:val="004C3AD8"/>
    <w:rsid w:val="00686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kern w:val="0"/>
      <w:sz w:val="22"/>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E19B410EB346FD8216B1C20907C2FE">
    <w:name w:val="6DE19B410EB346FD8216B1C20907C2FE"/>
  </w:style>
  <w:style w:type="paragraph" w:customStyle="1" w:styleId="58BA01EC57D349A6B422832858CAD0BF">
    <w:name w:val="58BA01EC57D349A6B422832858CAD0BF"/>
  </w:style>
  <w:style w:type="paragraph" w:customStyle="1" w:styleId="3A11F617F33A49BF998B03A10D5BA62D">
    <w:name w:val="3A11F617F33A49BF998B03A10D5BA62D"/>
  </w:style>
  <w:style w:type="paragraph" w:customStyle="1" w:styleId="CB5EC42830FE4AFEB8376705EF841CFF">
    <w:name w:val="CB5EC42830FE4AFEB8376705EF841CFF"/>
  </w:style>
  <w:style w:type="paragraph" w:customStyle="1" w:styleId="446655A4933E4791B594CDE16B8D5A8A">
    <w:name w:val="446655A4933E4791B594CDE16B8D5A8A"/>
  </w:style>
  <w:style w:type="paragraph" w:customStyle="1" w:styleId="2F0C1DDE97F14523B183B30F7599C4C0">
    <w:name w:val="2F0C1DDE97F14523B183B30F7599C4C0"/>
  </w:style>
  <w:style w:type="paragraph" w:customStyle="1" w:styleId="A4BCD36B2C944E1E8DFFB1EB64769FF2">
    <w:name w:val="A4BCD36B2C944E1E8DFFB1EB64769FF2"/>
  </w:style>
  <w:style w:type="paragraph" w:customStyle="1" w:styleId="C6ACEB9517CC4152B1917C66A670F2CB">
    <w:name w:val="C6ACEB9517CC4152B1917C66A670F2CB"/>
  </w:style>
  <w:style w:type="paragraph" w:customStyle="1" w:styleId="4526C92B3F9B468CAF9FF30DA31442FC">
    <w:name w:val="4526C92B3F9B468CAF9FF30DA31442FC"/>
  </w:style>
  <w:style w:type="paragraph" w:customStyle="1" w:styleId="6D3C695CEA164C92BB22D0BF28146780">
    <w:name w:val="6D3C695CEA164C92BB22D0BF28146780"/>
  </w:style>
  <w:style w:type="character" w:styleId="Hyperlink">
    <w:name w:val="Hyperlink"/>
    <w:basedOn w:val="DefaultParagraphFont"/>
    <w:uiPriority w:val="99"/>
    <w:unhideWhenUsed/>
    <w:rPr>
      <w:color w:val="C45911" w:themeColor="accent2" w:themeShade="BF"/>
      <w:u w:val="single"/>
    </w:rPr>
  </w:style>
  <w:style w:type="paragraph" w:customStyle="1" w:styleId="F90C94BBBA09448FB6B3C6F5CD947FD5">
    <w:name w:val="F90C94BBBA09448FB6B3C6F5CD947FD5"/>
  </w:style>
  <w:style w:type="paragraph" w:customStyle="1" w:styleId="6B05DD17DDCA409F8BC5DF18F5B65E02">
    <w:name w:val="6B05DD17DDCA409F8BC5DF18F5B65E02"/>
  </w:style>
  <w:style w:type="paragraph" w:customStyle="1" w:styleId="6EC88B0C34E045C7B5FA60344B9855F5">
    <w:name w:val="6EC88B0C34E045C7B5FA60344B9855F5"/>
  </w:style>
  <w:style w:type="paragraph" w:customStyle="1" w:styleId="4EFC1195C5AC43E98C25F788584D16E7">
    <w:name w:val="4EFC1195C5AC43E98C25F788584D16E7"/>
  </w:style>
  <w:style w:type="paragraph" w:customStyle="1" w:styleId="A269CF38A4B5475792BD511F4CA6915A">
    <w:name w:val="A269CF38A4B5475792BD511F4CA6915A"/>
  </w:style>
  <w:style w:type="paragraph" w:customStyle="1" w:styleId="7D855C9DF89F415E9CD871720C38ABF3">
    <w:name w:val="7D855C9DF89F415E9CD871720C38ABF3"/>
  </w:style>
  <w:style w:type="paragraph" w:customStyle="1" w:styleId="7761B127D3694CB79CB2453A8919FDDF">
    <w:name w:val="7761B127D3694CB79CB2453A8919FDDF"/>
  </w:style>
  <w:style w:type="paragraph" w:customStyle="1" w:styleId="4B45DF6D008E4BA4BF94ABCF0D4D2310">
    <w:name w:val="4B45DF6D008E4BA4BF94ABCF0D4D2310"/>
  </w:style>
  <w:style w:type="paragraph" w:customStyle="1" w:styleId="80A3A793E9B14E87A0B7D0ECDE3CEC27">
    <w:name w:val="80A3A793E9B14E87A0B7D0ECDE3CEC27"/>
  </w:style>
  <w:style w:type="paragraph" w:customStyle="1" w:styleId="C294645A194D4818B2E843D8CDFF8828">
    <w:name w:val="C294645A194D4818B2E843D8CDFF8828"/>
  </w:style>
  <w:style w:type="paragraph" w:customStyle="1" w:styleId="F6258C329A754BEDBD22805619580C0A">
    <w:name w:val="F6258C329A754BEDBD22805619580C0A"/>
  </w:style>
  <w:style w:type="paragraph" w:customStyle="1" w:styleId="3C75616F424D458C97F67074189FB64C">
    <w:name w:val="3C75616F424D458C97F67074189FB64C"/>
  </w:style>
  <w:style w:type="paragraph" w:customStyle="1" w:styleId="D6AD7A1D97E8448F912E6E0548968330">
    <w:name w:val="D6AD7A1D97E8448F912E6E0548968330"/>
  </w:style>
  <w:style w:type="paragraph" w:customStyle="1" w:styleId="3CAA118A6722413E86B36F59625BE4BC">
    <w:name w:val="3CAA118A6722413E86B36F59625BE4BC"/>
  </w:style>
  <w:style w:type="paragraph" w:customStyle="1" w:styleId="3262D72A4EA54AC7BD7F53AF609F7F8B">
    <w:name w:val="3262D72A4EA54AC7BD7F53AF609F7F8B"/>
  </w:style>
  <w:style w:type="paragraph" w:customStyle="1" w:styleId="88A1534A1A3F4D848DC3B9132A877FCC">
    <w:name w:val="88A1534A1A3F4D848DC3B9132A877FCC"/>
  </w:style>
  <w:style w:type="paragraph" w:customStyle="1" w:styleId="AB2213C3B22C495A8CF39A96EF2397E7">
    <w:name w:val="AB2213C3B22C495A8CF39A96EF2397E7"/>
  </w:style>
  <w:style w:type="paragraph" w:customStyle="1" w:styleId="0DD6F079A97C4625A8BF061915364E5C">
    <w:name w:val="0DD6F079A97C4625A8BF061915364E5C"/>
  </w:style>
  <w:style w:type="paragraph" w:customStyle="1" w:styleId="0FB91BFA698A42F688446BE762A67BD7">
    <w:name w:val="0FB91BFA698A42F688446BE762A67BD7"/>
  </w:style>
  <w:style w:type="paragraph" w:customStyle="1" w:styleId="0AB48A263BCB44FDA8BAAF1ED30F4FF6">
    <w:name w:val="0AB48A263BCB44FDA8BAAF1ED30F4FF6"/>
  </w:style>
  <w:style w:type="paragraph" w:customStyle="1" w:styleId="02BC0C414693497F8F4B84D0524FC940">
    <w:name w:val="02BC0C414693497F8F4B84D0524FC940"/>
  </w:style>
  <w:style w:type="paragraph" w:customStyle="1" w:styleId="4531DE175EF44E50865B7D6C9D74EFB7">
    <w:name w:val="4531DE175EF44E50865B7D6C9D74EFB7"/>
  </w:style>
  <w:style w:type="paragraph" w:customStyle="1" w:styleId="5BC056C0412846FF9B65AD46EEBD9D10">
    <w:name w:val="5BC056C0412846FF9B65AD46EEBD9D10"/>
  </w:style>
  <w:style w:type="paragraph" w:customStyle="1" w:styleId="45292F1C921043B8939C5521715FEAB9">
    <w:name w:val="45292F1C921043B8939C5521715FEAB9"/>
  </w:style>
  <w:style w:type="paragraph" w:customStyle="1" w:styleId="3B51DE550620459185C9FDB1B86FE8F8">
    <w:name w:val="3B51DE550620459185C9FDB1B86FE8F8"/>
  </w:style>
  <w:style w:type="paragraph" w:customStyle="1" w:styleId="57B26F1F66FB4A9D98026EE56FA99FCC">
    <w:name w:val="57B26F1F66FB4A9D98026EE56FA99FCC"/>
  </w:style>
  <w:style w:type="paragraph" w:customStyle="1" w:styleId="712448EF2B854776A8EFA56428B84142">
    <w:name w:val="712448EF2B854776A8EFA56428B84142"/>
  </w:style>
  <w:style w:type="paragraph" w:customStyle="1" w:styleId="26203E7EEF41451A8204707D59CDAA3C">
    <w:name w:val="26203E7EEF41451A8204707D59CDAA3C"/>
  </w:style>
  <w:style w:type="paragraph" w:customStyle="1" w:styleId="64ABE5FBD4754330A34F0030CD0DAE4A">
    <w:name w:val="64ABE5FBD4754330A34F0030CD0DAE4A"/>
  </w:style>
  <w:style w:type="paragraph" w:customStyle="1" w:styleId="A84BC939FC554A2685581CD9E54BFC3A">
    <w:name w:val="A84BC939FC554A2685581CD9E54BFC3A"/>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 w:val="22"/>
      <w:szCs w:val="26"/>
      <w14:ligatures w14:val="none"/>
    </w:rPr>
  </w:style>
  <w:style w:type="paragraph" w:customStyle="1" w:styleId="56E79AA7938647FF94FF89D233458D14">
    <w:name w:val="56E79AA7938647FF94FF89D233458D14"/>
  </w:style>
  <w:style w:type="paragraph" w:customStyle="1" w:styleId="C8552211D08E45199F4CC51AF7C3CF69">
    <w:name w:val="C8552211D08E45199F4CC51AF7C3CF69"/>
    <w:rsid w:val="000B5003"/>
  </w:style>
  <w:style w:type="paragraph" w:customStyle="1" w:styleId="6D8D56E699C4429A848ED5B97780FB2B">
    <w:name w:val="6D8D56E699C4429A848ED5B97780FB2B"/>
    <w:rsid w:val="000B5003"/>
  </w:style>
  <w:style w:type="paragraph" w:customStyle="1" w:styleId="DA73DB0CE31849CBBAD5D522661AA6FF">
    <w:name w:val="DA73DB0CE31849CBBAD5D522661AA6FF"/>
    <w:rsid w:val="000B5003"/>
  </w:style>
  <w:style w:type="paragraph" w:customStyle="1" w:styleId="5DC05E31A34540FFAAFDD1617824F21E">
    <w:name w:val="5DC05E31A34540FFAAFDD1617824F21E"/>
    <w:rsid w:val="000B5003"/>
  </w:style>
  <w:style w:type="paragraph" w:customStyle="1" w:styleId="3EE5902435844C9FB9D54572E25345A3">
    <w:name w:val="3EE5902435844C9FB9D54572E25345A3"/>
    <w:rsid w:val="000B5003"/>
  </w:style>
  <w:style w:type="paragraph" w:customStyle="1" w:styleId="19EDD02B4B2C4F9B860977280A803424">
    <w:name w:val="19EDD02B4B2C4F9B860977280A803424"/>
    <w:rsid w:val="000B5003"/>
  </w:style>
  <w:style w:type="paragraph" w:customStyle="1" w:styleId="D010F85C1F9D4F919F8445FDDB88AF78">
    <w:name w:val="D010F85C1F9D4F919F8445FDDB88AF78"/>
    <w:rsid w:val="000B5003"/>
  </w:style>
  <w:style w:type="paragraph" w:customStyle="1" w:styleId="2CCCF8C193D34B59A11EB6E010DC313B">
    <w:name w:val="2CCCF8C193D34B59A11EB6E010DC313B"/>
    <w:rsid w:val="000B5003"/>
  </w:style>
  <w:style w:type="paragraph" w:customStyle="1" w:styleId="8C87B44990D341C789A9E617B2345CEA">
    <w:name w:val="8C87B44990D341C789A9E617B2345CEA"/>
    <w:rsid w:val="000B5003"/>
  </w:style>
  <w:style w:type="paragraph" w:customStyle="1" w:styleId="D481A430503A4F03B420C5C90F127F56">
    <w:name w:val="D481A430503A4F03B420C5C90F127F56"/>
    <w:rsid w:val="000B5003"/>
  </w:style>
  <w:style w:type="paragraph" w:customStyle="1" w:styleId="E23C8E3B5D5C4583B7CC6598B414255F">
    <w:name w:val="E23C8E3B5D5C4583B7CC6598B414255F"/>
    <w:rsid w:val="000B5003"/>
  </w:style>
  <w:style w:type="paragraph" w:customStyle="1" w:styleId="F4584635F70944259B8454561FA78AB4">
    <w:name w:val="F4584635F70944259B8454561FA78AB4"/>
    <w:rsid w:val="000B5003"/>
  </w:style>
  <w:style w:type="paragraph" w:customStyle="1" w:styleId="33F00A6265864875B2025CF50033F37B">
    <w:name w:val="33F00A6265864875B2025CF50033F37B"/>
    <w:rsid w:val="000B5003"/>
  </w:style>
  <w:style w:type="paragraph" w:customStyle="1" w:styleId="20477D4C13034403BE24BF1AF8FD0EE6">
    <w:name w:val="20477D4C13034403BE24BF1AF8FD0EE6"/>
    <w:rsid w:val="000B5003"/>
  </w:style>
  <w:style w:type="paragraph" w:customStyle="1" w:styleId="8501C9F9B60F478282F4A8812C49D347">
    <w:name w:val="8501C9F9B60F478282F4A8812C49D347"/>
    <w:rsid w:val="000B5003"/>
  </w:style>
  <w:style w:type="paragraph" w:customStyle="1" w:styleId="234931A666964782BD7BC4F71CD7A6B2">
    <w:name w:val="234931A666964782BD7BC4F71CD7A6B2"/>
    <w:rsid w:val="000B5003"/>
  </w:style>
  <w:style w:type="paragraph" w:customStyle="1" w:styleId="C342F63E0C914F3FB391F8A0866C88CA">
    <w:name w:val="C342F63E0C914F3FB391F8A0866C88CA"/>
    <w:rsid w:val="000B5003"/>
  </w:style>
  <w:style w:type="paragraph" w:customStyle="1" w:styleId="C6988AC424BE4BAEA6764CC46F532DE5">
    <w:name w:val="C6988AC424BE4BAEA6764CC46F532DE5"/>
    <w:rsid w:val="000B5003"/>
  </w:style>
  <w:style w:type="paragraph" w:customStyle="1" w:styleId="37DDA14D3BBF403E99FEFA6580FA46CC">
    <w:name w:val="37DDA14D3BBF403E99FEFA6580FA46CC"/>
    <w:rsid w:val="000B5003"/>
  </w:style>
  <w:style w:type="paragraph" w:customStyle="1" w:styleId="260B52B3F3EC49AFA3E8FE0F95409F9C">
    <w:name w:val="260B52B3F3EC49AFA3E8FE0F95409F9C"/>
    <w:rsid w:val="000B5003"/>
  </w:style>
  <w:style w:type="paragraph" w:customStyle="1" w:styleId="E70D7537653F47BCAEDBF029BF5909BE">
    <w:name w:val="E70D7537653F47BCAEDBF029BF5909BE"/>
    <w:rsid w:val="000B5003"/>
  </w:style>
  <w:style w:type="paragraph" w:customStyle="1" w:styleId="7F6A1C1665704B8DBC277A8516EFBF18">
    <w:name w:val="7F6A1C1665704B8DBC277A8516EFBF18"/>
    <w:rsid w:val="000B5003"/>
  </w:style>
  <w:style w:type="paragraph" w:customStyle="1" w:styleId="294847B82A934EAD9E354E3EB5778644">
    <w:name w:val="294847B82A934EAD9E354E3EB5778644"/>
    <w:rsid w:val="000B5003"/>
  </w:style>
  <w:style w:type="paragraph" w:customStyle="1" w:styleId="A38BAFB6D2704FEE9730B97740D0E926">
    <w:name w:val="A38BAFB6D2704FEE9730B97740D0E926"/>
    <w:rsid w:val="000B5003"/>
  </w:style>
  <w:style w:type="paragraph" w:customStyle="1" w:styleId="6FE89F58DA7E44759488512F69B2887B">
    <w:name w:val="6FE89F58DA7E44759488512F69B2887B"/>
    <w:rsid w:val="000B5003"/>
  </w:style>
  <w:style w:type="paragraph" w:customStyle="1" w:styleId="814697914A904A7F9AEA19421129DF50">
    <w:name w:val="814697914A904A7F9AEA19421129DF50"/>
    <w:rsid w:val="000B5003"/>
  </w:style>
  <w:style w:type="paragraph" w:customStyle="1" w:styleId="028D602848444A8FA986B87B0A8D1F18">
    <w:name w:val="028D602848444A8FA986B87B0A8D1F18"/>
    <w:rsid w:val="000B5003"/>
  </w:style>
  <w:style w:type="paragraph" w:customStyle="1" w:styleId="E7FCB63DC9A042CF926EA197DB011119">
    <w:name w:val="E7FCB63DC9A042CF926EA197DB011119"/>
    <w:rsid w:val="000B5003"/>
  </w:style>
  <w:style w:type="paragraph" w:customStyle="1" w:styleId="9C5FD5B4BD1F41FAABFF1C66C20316B4">
    <w:name w:val="9C5FD5B4BD1F41FAABFF1C66C20316B4"/>
    <w:rsid w:val="000B5003"/>
  </w:style>
  <w:style w:type="paragraph" w:customStyle="1" w:styleId="6D71C945779641DE89E9891143BD78C8">
    <w:name w:val="6D71C945779641DE89E9891143BD78C8"/>
    <w:rsid w:val="000B5003"/>
  </w:style>
  <w:style w:type="paragraph" w:customStyle="1" w:styleId="34B5F27971F34C25BEF305CEDBB96D66">
    <w:name w:val="34B5F27971F34C25BEF305CEDBB96D66"/>
    <w:rsid w:val="000B5003"/>
  </w:style>
  <w:style w:type="paragraph" w:customStyle="1" w:styleId="39C3AF941FEB4F3AB8ACA1FDA7AEB6ED">
    <w:name w:val="39C3AF941FEB4F3AB8ACA1FDA7AEB6ED"/>
    <w:rsid w:val="000B5003"/>
  </w:style>
  <w:style w:type="paragraph" w:customStyle="1" w:styleId="C62231661673465F931D20E1BF2147AC">
    <w:name w:val="C62231661673465F931D20E1BF2147AC"/>
    <w:rsid w:val="000B50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{B3B5AD59-111F-4403-A7E0-3A4E415D6794}tf00546271_win32.dotx</Template>
  <TotalTime>18</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Gray</dc:creator>
  <cp:keywords/>
  <dc:description/>
  <cp:lastModifiedBy>Amber Gray</cp:lastModifiedBy>
  <cp:revision>4</cp:revision>
  <dcterms:created xsi:type="dcterms:W3CDTF">2025-01-29T08:40:00Z</dcterms:created>
  <dcterms:modified xsi:type="dcterms:W3CDTF">2025-01-29T09:02:00Z</dcterms:modified>
</cp:coreProperties>
</file>