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124" w:type="pct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52"/>
        <w:gridCol w:w="2642"/>
        <w:gridCol w:w="881"/>
        <w:gridCol w:w="704"/>
        <w:gridCol w:w="7079"/>
      </w:tblGrid>
      <w:tr w:rsidR="00CB357E" w:rsidRPr="00054E7A" w14:paraId="35D3C1B9" w14:textId="77777777" w:rsidTr="00993B7C">
        <w:trPr>
          <w:trHeight w:val="4716"/>
        </w:trPr>
        <w:tc>
          <w:tcPr>
            <w:tcW w:w="3875" w:type="dxa"/>
            <w:gridSpan w:val="3"/>
          </w:tcPr>
          <w:p w14:paraId="4ED54097" w14:textId="41E79695" w:rsidR="00CB357E" w:rsidRPr="00054E7A" w:rsidRDefault="00993B7C" w:rsidP="00993B7C">
            <w:pPr>
              <w:pStyle w:val="Heading4"/>
              <w:ind w:right="-450"/>
            </w:pPr>
            <w:r>
              <w:rPr>
                <w:noProof/>
              </w:rPr>
              <w:drawing>
                <wp:anchor distT="0" distB="0" distL="114300" distR="114300" simplePos="0" relativeHeight="251743232" behindDoc="0" locked="0" layoutInCell="1" allowOverlap="1" wp14:anchorId="69763E4B" wp14:editId="37F824D6">
                  <wp:simplePos x="0" y="0"/>
                  <wp:positionH relativeFrom="column">
                    <wp:posOffset>414655</wp:posOffset>
                  </wp:positionH>
                  <wp:positionV relativeFrom="page">
                    <wp:posOffset>0</wp:posOffset>
                  </wp:positionV>
                  <wp:extent cx="1760220" cy="2387600"/>
                  <wp:effectExtent l="0" t="0" r="0" b="0"/>
                  <wp:wrapThrough wrapText="bothSides">
                    <wp:wrapPolygon edited="0">
                      <wp:start x="0" y="0"/>
                      <wp:lineTo x="0" y="21370"/>
                      <wp:lineTo x="21273" y="21370"/>
                      <wp:lineTo x="21273" y="0"/>
                      <wp:lineTo x="0" y="0"/>
                    </wp:wrapPolygon>
                  </wp:wrapThrough>
                  <wp:docPr id="1724377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43774" name="Picture 1724377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0220" cy="238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54E7A">
              <w:rPr>
                <w:noProof/>
                <w:lang w:eastAsia="en-AU"/>
              </w:rPr>
              <mc:AlternateContent>
                <mc:Choice Requires="wpg">
                  <w:drawing>
                    <wp:anchor distT="0" distB="0" distL="114300" distR="114300" simplePos="0" relativeHeight="251739136" behindDoc="1" locked="0" layoutInCell="1" allowOverlap="1" wp14:anchorId="7D146840" wp14:editId="25B9068C">
                      <wp:simplePos x="0" y="0"/>
                      <wp:positionH relativeFrom="page">
                        <wp:posOffset>-83820</wp:posOffset>
                      </wp:positionH>
                      <wp:positionV relativeFrom="paragraph">
                        <wp:posOffset>1457325</wp:posOffset>
                      </wp:positionV>
                      <wp:extent cx="2756535" cy="10420985"/>
                      <wp:effectExtent l="38100" t="19050" r="62865" b="37465"/>
                      <wp:wrapNone/>
                      <wp:docPr id="94" name="Group 94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56535" cy="10420985"/>
                                <a:chOff x="0" y="3114675"/>
                                <a:chExt cx="2668270" cy="10103485"/>
                              </a:xfrm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wpg:grpSpPr>
                            <wpg:grpSp>
                              <wpg:cNvPr id="12" name="Group 12"/>
                              <wpg:cNvGrpSpPr/>
                              <wpg:grpSpPr>
                                <a:xfrm>
                                  <a:off x="0" y="6219825"/>
                                  <a:ext cx="2668270" cy="3912235"/>
                                  <a:chOff x="0" y="0"/>
                                  <a:chExt cx="2668814" cy="3912326"/>
                                </a:xfrm>
                                <a:grpFill/>
                              </wpg:grpSpPr>
                              <wpg:grpSp>
                                <wpg:cNvPr id="6" name="Group 6"/>
                                <wpg:cNvGrpSpPr/>
                                <wpg:grpSpPr>
                                  <a:xfrm>
                                    <a:off x="0" y="1001486"/>
                                    <a:ext cx="2665730" cy="2910840"/>
                                    <a:chOff x="0" y="-110884"/>
                                    <a:chExt cx="2665730" cy="2910855"/>
                                  </a:xfrm>
                                  <a:grpFill/>
                                </wpg:grpSpPr>
                                <wps:wsp>
                                  <wps:cNvPr id="7" name="Rectangle 7"/>
                                  <wps:cNvSpPr/>
                                  <wps:spPr>
                                    <a:xfrm>
                                      <a:off x="0" y="-110884"/>
                                      <a:ext cx="2665730" cy="1905000"/>
                                    </a:xfrm>
                                    <a:prstGeom prst="rect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" name="Triangle 8"/>
                                  <wps:cNvSpPr/>
                                  <wps:spPr>
                                    <a:xfrm rot="10800000">
                                      <a:off x="0" y="1794131"/>
                                      <a:ext cx="2665730" cy="1005840"/>
                                    </a:xfrm>
                                    <a:prstGeom prst="triangle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10" name="Right Triangle 10"/>
                                <wps:cNvSpPr/>
                                <wps:spPr>
                                  <a:xfrm>
                                    <a:off x="0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" name="Right Triangle 11"/>
                                <wps:cNvSpPr/>
                                <wps:spPr>
                                  <a:xfrm flipH="1">
                                    <a:off x="1335314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9" name="Group 19"/>
                              <wpg:cNvGrpSpPr/>
                              <wpg:grpSpPr>
                                <a:xfrm>
                                  <a:off x="0" y="9305925"/>
                                  <a:ext cx="2668270" cy="3912235"/>
                                  <a:chOff x="0" y="0"/>
                                  <a:chExt cx="2668814" cy="3912326"/>
                                </a:xfrm>
                                <a:grpFill/>
                              </wpg:grpSpPr>
                              <wpg:grpSp>
                                <wpg:cNvPr id="20" name="Group 20"/>
                                <wpg:cNvGrpSpPr/>
                                <wpg:grpSpPr>
                                  <a:xfrm>
                                    <a:off x="0" y="1001486"/>
                                    <a:ext cx="2665730" cy="2910840"/>
                                    <a:chOff x="0" y="-110884"/>
                                    <a:chExt cx="2665730" cy="2910855"/>
                                  </a:xfrm>
                                  <a:grpFill/>
                                </wpg:grpSpPr>
                                <wps:wsp>
                                  <wps:cNvPr id="21" name="Rectangle 21"/>
                                  <wps:cNvSpPr/>
                                  <wps:spPr>
                                    <a:xfrm>
                                      <a:off x="0" y="-110884"/>
                                      <a:ext cx="2665730" cy="1905000"/>
                                    </a:xfrm>
                                    <a:prstGeom prst="rect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2" name="Triangle 22"/>
                                  <wps:cNvSpPr/>
                                  <wps:spPr>
                                    <a:xfrm rot="10800000">
                                      <a:off x="0" y="1794131"/>
                                      <a:ext cx="2665730" cy="1005840"/>
                                    </a:xfrm>
                                    <a:prstGeom prst="triangle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23" name="Right Triangle 23"/>
                                <wps:cNvSpPr/>
                                <wps:spPr>
                                  <a:xfrm>
                                    <a:off x="0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4" name="Right Triangle 24"/>
                                <wps:cNvSpPr/>
                                <wps:spPr>
                                  <a:xfrm flipH="1">
                                    <a:off x="1335314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78" name="Group 78"/>
                              <wpg:cNvGrpSpPr/>
                              <wpg:grpSpPr>
                                <a:xfrm>
                                  <a:off x="0" y="3114675"/>
                                  <a:ext cx="2665095" cy="3912235"/>
                                  <a:chOff x="0" y="0"/>
                                  <a:chExt cx="2665730" cy="3912326"/>
                                </a:xfrm>
                                <a:grpFill/>
                              </wpg:grpSpPr>
                              <wpg:grpSp>
                                <wpg:cNvPr id="79" name="Group 79"/>
                                <wpg:cNvGrpSpPr/>
                                <wpg:grpSpPr>
                                  <a:xfrm>
                                    <a:off x="0" y="1001486"/>
                                    <a:ext cx="2665730" cy="2910840"/>
                                    <a:chOff x="0" y="-110884"/>
                                    <a:chExt cx="2665730" cy="2910855"/>
                                  </a:xfrm>
                                  <a:grpFill/>
                                </wpg:grpSpPr>
                                <wps:wsp>
                                  <wps:cNvPr id="81" name="Rectangle 81"/>
                                  <wps:cNvSpPr/>
                                  <wps:spPr>
                                    <a:xfrm>
                                      <a:off x="0" y="-110884"/>
                                      <a:ext cx="2665730" cy="1905000"/>
                                    </a:xfrm>
                                    <a:prstGeom prst="rect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2" name="Triangle 34"/>
                                  <wps:cNvSpPr/>
                                  <wps:spPr>
                                    <a:xfrm rot="10800000">
                                      <a:off x="0" y="1794131"/>
                                      <a:ext cx="2665730" cy="1005840"/>
                                    </a:xfrm>
                                    <a:prstGeom prst="triangle">
                                      <a:avLst/>
                                    </a:prstGeom>
                                    <a:grpFill/>
                                    <a:ln>
                                      <a:solidFill>
                                        <a:schemeClr val="bg2">
                                          <a:lumMod val="50000"/>
                                        </a:schemeClr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83" name="Right Triangle 83"/>
                                <wps:cNvSpPr/>
                                <wps:spPr>
                                  <a:xfrm>
                                    <a:off x="0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7" name="Right Triangle 87"/>
                                <wps:cNvSpPr/>
                                <wps:spPr>
                                  <a:xfrm flipH="1">
                                    <a:off x="1330728" y="0"/>
                                    <a:ext cx="1333500" cy="1005840"/>
                                  </a:xfrm>
                                  <a:prstGeom prst="rtTriangle">
                                    <a:avLst/>
                                  </a:prstGeom>
                                  <a:grpFill/>
                                  <a:ln>
                                    <a:solidFill>
                                      <a:schemeClr val="bg2">
                                        <a:lumMod val="50000"/>
                                      </a:schemeClr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63C066A" id="Group 94" o:spid="_x0000_s1026" alt="&quot;&quot;" style="position:absolute;margin-left:-6.6pt;margin-top:114.75pt;width:217.05pt;height:820.55pt;z-index:-251577344;mso-position-horizontal-relative:page;mso-width-relative:margin;mso-height-relative:margin" coordorigin=",31146" coordsize="26682,1010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ln8qwUAABg7AAAOAAAAZHJzL2Uyb0RvYy54bWzsW1tT4zYUfu9M/4PH70ss32JnCDsMW2hn&#10;6C4DdPZZOHLiGdtyZYWE/voeXXzLZYHsLqUgHoIlWUc6n885Ov4kH39cF7l1T1id0XJqoyPHtkiZ&#10;0FlWzqf2X7fnHyLbqjkuZzinJZnaD6S2P578+svxqpoQly5oPiPMAiFlPVlVU3vBeTUZjepkQQpc&#10;H9GKlNCYUlZgDkU2H80YXoH0Ih+5jhOOVpTNKkYTUtdQ+0k12idSfpqShH9J05pwK5/aMDcuf5n8&#10;vRO/o5NjPJkzXC2yRE8DHzCLAmclDNqK+oQ5tpYs2xJVZAmjNU35UUKLEU3TLCFSB9AGORvaXDC6&#10;rKQu88lqXrUwAbQbOB0sNvl8f8Gqm+qKARKrag5YyJLQZZ2yQvyHWVprCdlDCxlZcyuBSncchIEX&#10;2FYCbcjxXSeOAoVqsgDou44eQn44btt+awSEYeSO4dEoAcjxfCVg1E2gpnk2O8/yXMxGmgY5y5l1&#10;j+Gh8rUrgc+XxZ90pup8B/7UJKBazELeGjbVILqVcnIsSt0AowEIbUGBA2hdMSubgaqubZW4AIuW&#10;D8mCsgbw2YiGLoojVwPT4tqHxYuR6wLI0lg3YNV6Jos+oBHyFaCip+eGomcPT3jGAk1R2Sp4xXrP&#10;f1PbcKislCd6PltX5DjIj2R/POnpGow9bQJujJzIb7UamNAHBG2R3+DQ03ijfyCxepLGEHbqzrPq&#10;7/OsmwWuiHTYWmCjbWXcoHcN4QiX85xYY2Ut8q7W+epJDX641/MG2u/EDsVOoC2/p3vFan5BaGGJ&#10;i6nNYBLSY/D9Zc2VYTS3iLE748CTvJQe13lHz3GUT93Nt91PzEE+QOFZIpALb93yMyUdDLBRW17x&#10;h5yIMfPymqTgaSLEyNm2gtS4OElIyZFqWuAZUdX7h5YCheQULL+VrQU0kxzKVtjo+0VXIheUtrPz&#10;rYmpzm0POTItedu5yErKdgnIQSs9srpfeimApKARKN3R2QPYFqNqOaur5DyDZ3uJa36FGaxf4Euw&#10;JvMv8JPmdDW1qb6yrQVl/+yqF/eD8UOrba1gPZza9d9LzIht5X+U4BYx8sErLS4LfjB2ocD6LXf9&#10;lnJZnFGIzghW/yqRl+J+njeXKaPFV1i6T8Wo0ITLBMae2glnTeGMq3UaFv+EnJ7K22DRrDC/LG+q&#10;RAgXqArbvV1/xazSBs7BNz7TxhXxZMPO1b2iZ0lPl5ymmXSCDleNN4QFEQZfID5AiqSWkluWqfAQ&#10;PR4e1NOHeCicTVniYJ1G49hHnjSlPZEWYnGgI+3+aMH1lCTUG0iKoCJwNBGjiUYmYrz7iNFlVC8U&#10;PRBETxU+rrP5glttEIEGsEcRwSAVeWqSoROvJr1AnufBmtpk508IGIw3EzAhQycwJslQaYhKSkyS&#10;IZK3F08yEKRiu8OEzBG+HSasNM+q35uMS+cZEBsCT7xobrMCJmyYdxPzbvKT302GmYZm7jaZGxQ3&#10;bq95qlglBQdwN7HnBPHr5qnES2mflYOyTIEO0PZdMlVut0i0VBXUPT+NNFyVJL2GfJJ4V64NV2W4&#10;qv8xV+W2+x7Na54FVY8GCMNWqTdxTeIafltsR6WG3xbU93/Jbw9zyBfgul2vydA22CpoeDSKiAV0&#10;QHIbtsqkGSqwmi2xN7Ul5gKttJOtgoZHw4Rhq8SeutlJNzvpelv9NeykDzONPWzVuN0KV2wVlKW3&#10;H8DfDI6bNdtZbhgGTqxPqz33VFV3xugHnaoab3BzUD5U23fJVkU72Cqoe3R92EojDVtl0kiTRr7F&#10;k1XbbJX3lARSnqwzZ6tMDmmbHPLV5pAvwFZF+9gqaHh+mmHYKpNmmDTjLaYZ3RcewyOY0RO+89jH&#10;VjljF96Gzdmq3d9mmL10+WWF2Uv/OXvpfbZKXsPnl/ILJv2pqPi+s1+WxzknpPmg9eRfAAAA//8D&#10;AFBLAwQUAAYACAAAACEAy3aIW+MAAAAMAQAADwAAAGRycy9kb3ducmV2LnhtbEyPwW7CMBBE75X6&#10;D9ZW6g3smEIhjYMQantCSIVKVW8mXpKIeB3FJgl/X/fUHlfzNPM2W4+2YT12vnakIJkKYEiFMzWV&#10;Cj6Pb5MlMB80Gd04QgU39LDO7+8ynRo30Af2h1CyWEI+1QqqENqUc19UaLWfuhYpZmfXWR3i2ZXc&#10;dHqI5bbhUogFt7qmuFDpFrcVFpfD1Sp4H/SwmSWv/e5y3t6+j/P91y5BpR4fxs0LsIBj+IPhVz+q&#10;Qx6dTu5KxrNGwSSZyYgqkHI1BxaJJylWwE4RXT6LBfA84/+fyH8AAAD//wMAUEsBAi0AFAAGAAgA&#10;AAAhALaDOJL+AAAA4QEAABMAAAAAAAAAAAAAAAAAAAAAAFtDb250ZW50X1R5cGVzXS54bWxQSwEC&#10;LQAUAAYACAAAACEAOP0h/9YAAACUAQAACwAAAAAAAAAAAAAAAAAvAQAAX3JlbHMvLnJlbHNQSwEC&#10;LQAUAAYACAAAACEAH5JZ/KsFAAAYOwAADgAAAAAAAAAAAAAAAAAuAgAAZHJzL2Uyb0RvYy54bWxQ&#10;SwECLQAUAAYACAAAACEAy3aIW+MAAAAMAQAADwAAAAAAAAAAAAAAAAAFCAAAZHJzL2Rvd25yZXYu&#10;eG1sUEsFBgAAAAAEAAQA8wAAABUJAAAAAA==&#10;">
                      <v:group id="Group 12" o:spid="_x0000_s1027" style="position:absolute;top:62198;width:26682;height:39122" coordsize="26688,39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    <v:group id="Group 6" o:spid="_x0000_s1028" style="position:absolute;top:10014;width:26657;height:29109" coordorigin=",-1108" coordsize="26657,29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      <v:rect id="Rectangle 7" o:spid="_x0000_s1029" style="position:absolute;top:-1108;width:26657;height:1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9ouwwAAANoAAAAPAAAAZHJzL2Rvd25yZXYueG1sRI/NigIx&#10;EITvgu8QWtiLaEYPOoxGEdFFcA/q7sFjM+n5wUlnSKLOvv1GWPBYVNVX1HLdmUY8yPnasoLJOAFB&#10;nFtdc6ng53s/SkH4gKyxsUwKfsnDetXvLTHT9slnelxCKSKEfYYKqhDaTEqfV2TQj21LHL3COoMh&#10;SldK7fAZ4aaR0ySZSYM1x4UKW9pWlN8ud6Ngqr9I30/pLQwPu89Zcj0Wxckp9THoNgsQgbrwDv+3&#10;D1rBHF5X4g2Qqz8AAAD//wMAUEsBAi0AFAAGAAgAAAAhANvh9svuAAAAhQEAABMAAAAAAAAAAAAA&#10;AAAAAAAAAFtDb250ZW50X1R5cGVzXS54bWxQSwECLQAUAAYACAAAACEAWvQsW78AAAAVAQAACwAA&#10;AAAAAAAAAAAAAAAfAQAAX3JlbHMvLnJlbHNQSwECLQAUAAYACAAAACEA+yPaLsMAAADaAAAADwAA&#10;AAAAAAAAAAAAAAAHAgAAZHJzL2Rvd25yZXYueG1sUEsFBgAAAAADAAMAtwAAAPcCAAAAAA==&#10;" filled="f" strokecolor="#747070 [1614]" strokeweight="1pt"/>
                          <v:shapetype id="_x0000_t5" coordsize="21600,21600" o:spt="5" adj="10800" path="m@0,l,21600r21600,xe">
                            <v:stroke joinstyle="miter"/>
                            <v:formulas>
                              <v:f eqn="val #0"/>
                              <v:f eqn="prod #0 1 2"/>
                              <v:f eqn="sum @1 10800 0"/>
                            </v:formulas>
  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  <v:handles>
                              <v:h position="#0,topLeft" xrange="0,21600"/>
                            </v:handles>
                          </v:shapetype>
                          <v:shape id="Triangle 8" o:spid="_x0000_s1030" type="#_x0000_t5" style="position:absolute;top:17941;width:26657;height:10058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ixnvwAAANoAAAAPAAAAZHJzL2Rvd25yZXYueG1sRE9Ni8Iw&#10;EL0L/ocwgjebrgcpXaOIsFAUD1s9eBya2abYTEoT2+7++s1B8Ph439v9ZFsxUO8bxwo+khQEceV0&#10;w7WC2/VrlYHwAVlj65gU/JKH/W4+22Ku3cjfNJShFjGEfY4KTAhdLqWvDFn0ieuII/fjeoshwr6W&#10;uscxhttWrtN0Iy02HBsMdnQ0VD3Kp1VQnO5DZopNO/6dHZfykF26ulJquZgOnyACTeEtfrkLrSBu&#10;jVfiDZC7fwAAAP//AwBQSwECLQAUAAYACAAAACEA2+H2y+4AAACFAQAAEwAAAAAAAAAAAAAAAAAA&#10;AAAAW0NvbnRlbnRfVHlwZXNdLnhtbFBLAQItABQABgAIAAAAIQBa9CxbvwAAABUBAAALAAAAAAAA&#10;AAAAAAAAAB8BAABfcmVscy8ucmVsc1BLAQItABQABgAIAAAAIQDYNixnvwAAANoAAAAPAAAAAAAA&#10;AAAAAAAAAAcCAABkcnMvZG93bnJldi54bWxQSwUGAAAAAAMAAwC3AAAA8wIAAAAA&#10;" filled="f" strokecolor="#747070 [1614]" strokeweight="1pt"/>
                        </v:group>
                        <v:shapetype id="_x0000_t6" coordsize="21600,21600" o:spt="6" path="m,l,21600r21600,xe">
                          <v:stroke joinstyle="miter"/>
                          <v:path gradientshapeok="t" o:connecttype="custom" o:connectlocs="0,0;0,10800;0,21600;10800,21600;21600,21600;10800,10800" textboxrect="1800,12600,12600,19800"/>
                        </v:shapetype>
                        <v:shape id="Right Triangle 10" o:spid="_x0000_s1031" type="#_x0000_t6" style="position:absolute;width:1333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g0wwQAAANsAAAAPAAAAZHJzL2Rvd25yZXYueG1sRI9Pi8JA&#10;DMXvC36HIYK3dWoFWaujiIvobfEPeA2d2FY7mdKZrfXbbw7C3l7Iyy/vLde9q1VHbag8G5iME1DE&#10;ubcVFwYu593nF6gQkS3WnsnAiwKsV4OPJWbWP/lI3SkWSiAcMjRQxthkWoe8JIdh7Bti2d186zDK&#10;2BbatvgUuKt1miQz7bBi+VBiQ9uS8sfp1wkFq/ueuin/9OmR55f0rovrtzGjYb9ZgIrUx3/z+/pg&#10;Jb6kly4iQK/+AAAA//8DAFBLAQItABQABgAIAAAAIQDb4fbL7gAAAIUBAAATAAAAAAAAAAAAAAAA&#10;AAAAAABbQ29udGVudF9UeXBlc10ueG1sUEsBAi0AFAAGAAgAAAAhAFr0LFu/AAAAFQEAAAsAAAAA&#10;AAAAAAAAAAAAHwEAAF9yZWxzLy5yZWxzUEsBAi0AFAAGAAgAAAAhAIiKDTDBAAAA2wAAAA8AAAAA&#10;AAAAAAAAAAAABwIAAGRycy9kb3ducmV2LnhtbFBLBQYAAAAAAwADALcAAAD1AgAAAAA=&#10;" filled="f" strokecolor="#747070 [1614]" strokeweight="1pt"/>
                        <v:shape id="Right Triangle 11" o:spid="_x0000_s1032" type="#_x0000_t6" style="position:absolute;left:13353;width:13335;height:10058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uDgwwAAANsAAAAPAAAAZHJzL2Rvd25yZXYueG1sRI9Bi8Iw&#10;EIXvgv8hjOBFNK1olWoU10XwJKzrxdvQjG2xmZQm23b/vREW9jbDe9+bN9t9byrRUuNKywriWQSC&#10;OLO65FzB7fs0XYNwHlljZZkU/JKD/W442GKqbcdf1F59LkIIuxQVFN7XqZQuK8igm9maOGgP2xj0&#10;YW1yqRvsQrip5DyKEmmw5HChwJqOBWXP648JNSYuWcXHZ/u5+Fg4eemW5/upVmo86g8bEJ56/2/+&#10;o886cDG8fwkDyN0LAAD//wMAUEsBAi0AFAAGAAgAAAAhANvh9svuAAAAhQEAABMAAAAAAAAAAAAA&#10;AAAAAAAAAFtDb250ZW50X1R5cGVzXS54bWxQSwECLQAUAAYACAAAACEAWvQsW78AAAAVAQAACwAA&#10;AAAAAAAAAAAAAAAfAQAAX3JlbHMvLnJlbHNQSwECLQAUAAYACAAAACEAezrg4MMAAADbAAAADwAA&#10;AAAAAAAAAAAAAAAHAgAAZHJzL2Rvd25yZXYueG1sUEsFBgAAAAADAAMAtwAAAPcCAAAAAA==&#10;" filled="f" strokecolor="#747070 [1614]" strokeweight="1pt"/>
                      </v:group>
                      <v:group id="Group 19" o:spid="_x0000_s1033" style="position:absolute;top:93059;width:26682;height:39122" coordsize="26688,39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      <v:group id="Group 20" o:spid="_x0000_s1034" style="position:absolute;top:10014;width:26657;height:29109" coordorigin=",-1108" coordsize="26657,29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        <v:rect id="Rectangle 21" o:spid="_x0000_s1035" style="position:absolute;top:-1108;width:26657;height:1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vAuxAAAANsAAAAPAAAAZHJzL2Rvd25yZXYueG1sRI9Pa8JA&#10;FMTvhX6H5RW8FN3oIUh0FRGVQHtI1YPHR/blD2bfht3VpN++Wyj0OMz8Zpj1djSdeJLzrWUF81kC&#10;gri0uuVawfVynC5B+ICssbNMCr7Jw3bz+rLGTNuBv+h5DrWIJewzVNCE0GdS+rIhg35me+LoVdYZ&#10;DFG6WmqHQyw3nVwkSSoNthwXGuxp31B5Pz+MgoX+JP0olvfwnh9OaXL7qKrCKTV5G3crEIHG8B/+&#10;o3MduTn8fok/QG5+AAAA//8DAFBLAQItABQABgAIAAAAIQDb4fbL7gAAAIUBAAATAAAAAAAAAAAA&#10;AAAAAAAAAABbQ29udGVudF9UeXBlc10ueG1sUEsBAi0AFAAGAAgAAAAhAFr0LFu/AAAAFQEAAAsA&#10;AAAAAAAAAAAAAAAAHwEAAF9yZWxzLy5yZWxzUEsBAi0AFAAGAAgAAAAhAHiW8C7EAAAA2wAAAA8A&#10;AAAAAAAAAAAAAAAABwIAAGRycy9kb3ducmV2LnhtbFBLBQYAAAAAAwADALcAAAD4AgAAAAA=&#10;" filled="f" strokecolor="#747070 [1614]" strokeweight="1pt"/>
                          <v:shape id="Triangle 22" o:spid="_x0000_s1036" type="#_x0000_t5" style="position:absolute;top:17941;width:26657;height:10058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jDcwwAAANsAAAAPAAAAZHJzL2Rvd25yZXYueG1sRI9Ba8JA&#10;FITvBf/D8gRvdWMOEqKriCAEi4emPXh8ZJ/ZYPZtyK5J6q93C4Ueh5n5htnuJ9uKgXrfOFawWiYg&#10;iCunG64VfH+d3jMQPiBrbB2Tgh/ysN/N3raYazfyJw1lqEWEsM9RgQmhy6X0lSGLfuk64ujdXG8x&#10;RNnXUvc4RrhtZZoka2mx4bhgsKOjoepePqyC4nwdMlOs2/H54biUh+zS1ZVSi/l02IAINIX/8F+7&#10;0ArSFH6/xB8gdy8AAAD//wMAUEsBAi0AFAAGAAgAAAAhANvh9svuAAAAhQEAABMAAAAAAAAAAAAA&#10;AAAAAAAAAFtDb250ZW50X1R5cGVzXS54bWxQSwECLQAUAAYACAAAACEAWvQsW78AAAAVAQAACwAA&#10;AAAAAAAAAAAAAAAfAQAAX3JlbHMvLnJlbHNQSwECLQAUAAYACAAAACEA2hYw3MMAAADbAAAADwAA&#10;AAAAAAAAAAAAAAAHAgAAZHJzL2Rvd25yZXYueG1sUEsFBgAAAAADAAMAtwAAAPcCAAAAAA==&#10;" filled="f" strokecolor="#747070 [1614]" strokeweight="1pt"/>
                        </v:group>
                        <v:shape id="Right Triangle 23" o:spid="_x0000_s1037" type="#_x0000_t6" style="position:absolute;width:1333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Fn6wQAAANsAAAAPAAAAZHJzL2Rvd25yZXYueG1sRI9Ba8JA&#10;FITvhf6H5RW81U0TKDa6ilRKvZVooNdH9plEs2/D7hrjv3cFweMwM98wi9VoOjGQ861lBR/TBARx&#10;ZXXLtYJy//M+A+EDssbOMim4kofV8vVlgbm2Fy5o2IVaRAj7HBU0IfS5lL5qyKCf2p44egfrDIYo&#10;XS21w0uEm06mSfIpDbYcFxrs6buh6rQ7m0jB9vhLQ8Z/Y1rwV5keZf2/UWryNq7nIAKN4Rl+tLda&#10;QZrB/Uv8AXJ5AwAA//8DAFBLAQItABQABgAIAAAAIQDb4fbL7gAAAIUBAAATAAAAAAAAAAAAAAAA&#10;AAAAAABbQ29udGVudF9UeXBlc10ueG1sUEsBAi0AFAAGAAgAAAAhAFr0LFu/AAAAFQEAAAsAAAAA&#10;AAAAAAAAAAAAHwEAAF9yZWxzLy5yZWxzUEsBAi0AFAAGAAgAAAAhALY0WfrBAAAA2wAAAA8AAAAA&#10;AAAAAAAAAAAABwIAAGRycy9kb3ducmV2LnhtbFBLBQYAAAAAAwADALcAAAD1AgAAAAA=&#10;" filled="f" strokecolor="#747070 [1614]" strokeweight="1pt"/>
                        <v:shape id="Right Triangle 24" o:spid="_x0000_s1038" type="#_x0000_t6" style="position:absolute;left:13353;width:13335;height:10058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YnFxQAAANsAAAAPAAAAZHJzL2Rvd25yZXYueG1sRI9Ba4NA&#10;EIXvgf6HZQq9hGSNGFNsVmlThJwCSXvpbXCnKnFnxd2q/ffZQKHHx5v3vXn7YjadGGlwrWUFm3UE&#10;griyuuVawedHuXoG4Tyyxs4yKfglB0X+sNhjpu3EZxovvhYBwi5DBY33fSalqxoy6Na2Jw7etx0M&#10;+iCHWuoBpwA3nYyjKJUGWw4NDfZ0aKi6Xn5MeGPp0t3mcB3fk7fEydO0PX6VvVJPj/PrCwhPs/8/&#10;/ksftYI4gfuWAACZ3wAAAP//AwBQSwECLQAUAAYACAAAACEA2+H2y+4AAACFAQAAEwAAAAAAAAAA&#10;AAAAAAAAAAAAW0NvbnRlbnRfVHlwZXNdLnhtbFBLAQItABQABgAIAAAAIQBa9CxbvwAAABUBAAAL&#10;AAAAAAAAAAAAAAAAAB8BAABfcmVscy8ucmVsc1BLAQItABQABgAIAAAAIQClIYnFxQAAANsAAAAP&#10;AAAAAAAAAAAAAAAAAAcCAABkcnMvZG93bnJldi54bWxQSwUGAAAAAAMAAwC3AAAA+QIAAAAA&#10;" filled="f" strokecolor="#747070 [1614]" strokeweight="1pt"/>
                      </v:group>
                      <v:group id="Group 78" o:spid="_x0000_s1039" style="position:absolute;top:31146;width:26650;height:39123" coordsize="26657,39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      <v:group id="Group 79" o:spid="_x0000_s1040" style="position:absolute;top:10014;width:26657;height:29109" coordorigin=",-1108" coordsize="26657,29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        <v:rect id="Rectangle 81" o:spid="_x0000_s1041" style="position:absolute;top:-1108;width:26657;height:1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K8UxQAAANsAAAAPAAAAZHJzL2Rvd25yZXYueG1sRI9Pa8JA&#10;FMTvBb/D8oReSt0kBwlpVhHRIrQHqx48PrIvfzD7NuxuNP323UKhx2FmfsOU68n04k7Od5YVpIsE&#10;BHFldceNgst5/5qD8AFZY2+ZFHyTh/Vq9lRioe2Dv+h+Co2IEPYFKmhDGAopfdWSQb+wA3H0ausM&#10;hihdI7XDR4SbXmZJspQGO44LLQ60bam6nUajINOfpMdjfgsvh937Mrl+1PXRKfU8nzZvIAJN4T/8&#10;1z5oBXkKv1/iD5CrHwAAAP//AwBQSwECLQAUAAYACAAAACEA2+H2y+4AAACFAQAAEwAAAAAAAAAA&#10;AAAAAAAAAAAAW0NvbnRlbnRfVHlwZXNdLnhtbFBLAQItABQABgAIAAAAIQBa9CxbvwAAABUBAAAL&#10;AAAAAAAAAAAAAAAAAB8BAABfcmVscy8ucmVsc1BLAQItABQABgAIAAAAIQBe8K8UxQAAANsAAAAP&#10;AAAAAAAAAAAAAAAAAAcCAABkcnMvZG93bnJldi54bWxQSwUGAAAAAAMAAwC3AAAA+QIAAAAA&#10;" filled="f" strokecolor="#747070 [1614]" strokeweight="1pt"/>
                          <v:shape id="Triangle 34" o:spid="_x0000_s1042" type="#_x0000_t5" style="position:absolute;top:17941;width:26657;height:10058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G/mwwAAANsAAAAPAAAAZHJzL2Rvd25yZXYueG1sRI/BasMw&#10;EETvhfyD2EBvjdwcgnAim1AomJQc6vaQ42JtLFNrZSzFdvP1VaHQ4zAzb5hDubheTDSGzrOG500G&#10;grjxpuNWw+fH65MCESKywd4zafimAGWxejhgbvzM7zTVsRUJwiFHDTbGIZcyNJYcho0fiJN39aPD&#10;mOTYSjPinOCul9ss20mHHacFiwO9WGq+6pvTUJ0uk7LVrp/vb55reVTnoW20flwvxz2ISEv8D/+1&#10;K6NBbeH3S/oBsvgBAAD//wMAUEsBAi0AFAAGAAgAAAAhANvh9svuAAAAhQEAABMAAAAAAAAAAAAA&#10;AAAAAAAAAFtDb250ZW50X1R5cGVzXS54bWxQSwECLQAUAAYACAAAACEAWvQsW78AAAAVAQAACwAA&#10;AAAAAAAAAAAAAAAfAQAAX3JlbHMvLnJlbHNQSwECLQAUAAYACAAAACEA/HBv5sMAAADbAAAADwAA&#10;AAAAAAAAAAAAAAAHAgAAZHJzL2Rvd25yZXYueG1sUEsFBgAAAAADAAMAtwAAAPcCAAAAAA==&#10;" filled="f" strokecolor="#747070 [1614]" strokeweight="1pt"/>
                        </v:group>
                        <v:shape id="Right Triangle 83" o:spid="_x0000_s1043" type="#_x0000_t6" style="position:absolute;width:1333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gbAwAAAANsAAAAPAAAAZHJzL2Rvd25yZXYueG1sRI9Li8JA&#10;EITvC/6HoQVv62QjiEYnsiiiN/EBXptMbx6b6QmZMcZ/7wiCx6KqvqKWq97UoqPWlZYV/IwjEMSZ&#10;1SXnCi7n7fcMhPPIGmvLpOBBDlbp4GuJibZ3PlJ38rkIEHYJKii8bxIpXVaQQTe2DXHw/mxr0AfZ&#10;5lK3eA9wU8s4iqbSYMlhocCG1gVl/6ebCRQsqx11Ez708ZHnl7iS+XWj1GjY/y5AeOr9J/xu77WC&#10;2QReX8IPkOkTAAD//wMAUEsBAi0AFAAGAAgAAAAhANvh9svuAAAAhQEAABMAAAAAAAAAAAAAAAAA&#10;AAAAAFtDb250ZW50X1R5cGVzXS54bWxQSwECLQAUAAYACAAAACEAWvQsW78AAAAVAQAACwAAAAAA&#10;AAAAAAAAAAAfAQAAX3JlbHMvLnJlbHNQSwECLQAUAAYACAAAACEAkFIGwMAAAADbAAAADwAAAAAA&#10;AAAAAAAAAAAHAgAAZHJzL2Rvd25yZXYueG1sUEsFBgAAAAADAAMAtwAAAPQCAAAAAA==&#10;" filled="f" strokecolor="#747070 [1614]" strokeweight="1pt"/>
                        <v:shape id="Right Triangle 87" o:spid="_x0000_s1044" type="#_x0000_t6" style="position:absolute;left:13307;width:13335;height:10058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UiIwwAAANsAAAAPAAAAZHJzL2Rvd25yZXYueG1sRI9Pq8Iw&#10;EMTvwvsOYQUv8kwV/1GN8lQET4L6Lt6WZm2LzaY0sa3f3giCx2F2frOzXLemEDVVLresYDiIQBAn&#10;VuecKvi/7H/nIJxH1lhYJgVPcrBe/XSWGGvb8Inqs09FgLCLUUHmfRlL6ZKMDLqBLYmDd7OVQR9k&#10;lUpdYRPgppCjKJpKgzmHhgxL2maU3M8PE97ou+lsuL3Xu/Fm7OSxmRyu+1KpXrf9W4Dw1Prv8Sd9&#10;0ArmM3hvCQCQqxcAAAD//wMAUEsBAi0AFAAGAAgAAAAhANvh9svuAAAAhQEAABMAAAAAAAAAAAAA&#10;AAAAAAAAAFtDb250ZW50X1R5cGVzXS54bWxQSwECLQAUAAYACAAAACEAWvQsW78AAAAVAQAACwAA&#10;AAAAAAAAAAAAAAAfAQAAX3JlbHMvLnJlbHNQSwECLQAUAAYACAAAACEAc5VIiMMAAADbAAAADwAA&#10;AAAAAAAAAAAAAAAHAgAAZHJzL2Rvd25yZXYueG1sUEsFBgAAAAADAAMAtwAAAPcCAAAAAA==&#10;" filled="f" strokecolor="#747070 [1614]" strokeweight="1pt"/>
                      </v:group>
                      <w10:wrap anchorx="page"/>
                    </v:group>
                  </w:pict>
                </mc:Fallback>
              </mc:AlternateContent>
            </w:r>
          </w:p>
        </w:tc>
        <w:tc>
          <w:tcPr>
            <w:tcW w:w="704" w:type="dxa"/>
          </w:tcPr>
          <w:p w14:paraId="661BBD17" w14:textId="77777777" w:rsidR="00CB357E" w:rsidRPr="00054E7A" w:rsidRDefault="00CB357E" w:rsidP="00B20DFA"/>
        </w:tc>
        <w:tc>
          <w:tcPr>
            <w:tcW w:w="7079" w:type="dxa"/>
            <w:vMerge w:val="restart"/>
          </w:tcPr>
          <w:p w14:paraId="51320C32" w14:textId="36772560" w:rsidR="00CB357E" w:rsidRPr="00993B7C" w:rsidRDefault="00993B7C" w:rsidP="00B20DFA">
            <w:pPr>
              <w:pStyle w:val="Title"/>
              <w:rPr>
                <w:sz w:val="56"/>
              </w:rPr>
            </w:pPr>
            <w:r w:rsidRPr="00993B7C">
              <w:rPr>
                <w:sz w:val="56"/>
              </w:rPr>
              <w:t>John Lewandowski</w:t>
            </w:r>
          </w:p>
          <w:p w14:paraId="080AC923" w14:textId="2B0D613E" w:rsidR="00CB357E" w:rsidRPr="00993B7C" w:rsidRDefault="00993B7C" w:rsidP="00B20DFA">
            <w:pPr>
              <w:pStyle w:val="Subtitle"/>
              <w:rPr>
                <w:color w:val="44546A" w:themeColor="text2"/>
              </w:rPr>
            </w:pPr>
            <w:r w:rsidRPr="00993B7C">
              <w:rPr>
                <w:color w:val="44546A" w:themeColor="text2"/>
              </w:rPr>
              <w:t>ACTOR</w:t>
            </w:r>
          </w:p>
          <w:p w14:paraId="65E6E0CC" w14:textId="3B9FB210" w:rsidR="00CB357E" w:rsidRPr="00054E7A" w:rsidRDefault="00497AE5" w:rsidP="00993B7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Aspiring actor with focus and dedication</w:t>
            </w:r>
          </w:p>
          <w:p w14:paraId="654AE892" w14:textId="6A356D39" w:rsidR="00CB357E" w:rsidRPr="00054E7A" w:rsidRDefault="00497AE5" w:rsidP="00993B7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>Military background with 21 years in the Marine Corps</w:t>
            </w:r>
          </w:p>
          <w:p w14:paraId="05C9098D" w14:textId="53B2A082" w:rsidR="00CB357E" w:rsidRPr="00054E7A" w:rsidRDefault="00497AE5" w:rsidP="00993B7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>Versatile skills; soft spoken, witty or aggressive</w:t>
            </w:r>
          </w:p>
          <w:p w14:paraId="0C8017E7" w14:textId="1CEB536F" w:rsidR="00CB357E" w:rsidRDefault="00497AE5" w:rsidP="00993B7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>Passionate to improve my skills</w:t>
            </w:r>
          </w:p>
          <w:p w14:paraId="41E84A45" w14:textId="77777777" w:rsidR="00993B7C" w:rsidRPr="00054E7A" w:rsidRDefault="00993B7C" w:rsidP="00993B7C">
            <w:pPr>
              <w:pStyle w:val="ListBullet"/>
              <w:numPr>
                <w:ilvl w:val="0"/>
                <w:numId w:val="0"/>
              </w:numPr>
              <w:ind w:left="720"/>
            </w:pPr>
          </w:p>
          <w:p w14:paraId="2921BCCE" w14:textId="0548BB55" w:rsidR="00CB357E" w:rsidRDefault="0052149D" w:rsidP="00115B3E">
            <w:r>
              <w:t>E</w:t>
            </w:r>
            <w:r w:rsidR="00823AFC">
              <w:t>xperience:</w:t>
            </w:r>
          </w:p>
          <w:p w14:paraId="33D0D998" w14:textId="26786B7E" w:rsidR="00C52BD1" w:rsidRDefault="00080E07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 xml:space="preserve">Lead </w:t>
            </w:r>
            <w:r w:rsidR="00C52BD1">
              <w:t xml:space="preserve">Actor in </w:t>
            </w:r>
            <w:r w:rsidR="00487B7F">
              <w:t>Twisted Recall</w:t>
            </w:r>
            <w:r w:rsidR="000960F5">
              <w:t xml:space="preserve"> </w:t>
            </w:r>
            <w:r w:rsidR="00C44297">
              <w:t>short film</w:t>
            </w:r>
          </w:p>
          <w:p w14:paraId="4B9B113A" w14:textId="0BD678D7" w:rsidR="00C52BD1" w:rsidRDefault="00C52BD1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Actor in Almost Us</w:t>
            </w:r>
            <w:r w:rsidR="00C44297">
              <w:t xml:space="preserve"> film</w:t>
            </w:r>
          </w:p>
          <w:p w14:paraId="29A99254" w14:textId="07D32E12" w:rsidR="00037E30" w:rsidRDefault="002B5916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Writer, director and actor for The Last Hike short film</w:t>
            </w:r>
          </w:p>
          <w:p w14:paraId="55D71FE5" w14:textId="7267ED5B" w:rsidR="002B5916" w:rsidRDefault="007E0A1C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 xml:space="preserve">Actor in Run </w:t>
            </w:r>
            <w:r w:rsidR="00E07EDB">
              <w:t>for</w:t>
            </w:r>
            <w:r>
              <w:t xml:space="preserve"> Redemption short film</w:t>
            </w:r>
          </w:p>
          <w:p w14:paraId="5565D67E" w14:textId="4AC6B850" w:rsidR="007E0A1C" w:rsidRDefault="00C61A48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Background extra in The Last Round short film</w:t>
            </w:r>
          </w:p>
          <w:p w14:paraId="564ACBED" w14:textId="1BC8D0A9" w:rsidR="00C61A48" w:rsidRDefault="00C61A48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Actor in The Weight of the Reins short film</w:t>
            </w:r>
          </w:p>
          <w:p w14:paraId="7C368356" w14:textId="40131C0B" w:rsidR="004A69EC" w:rsidRDefault="00C629C0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 xml:space="preserve">Actor in </w:t>
            </w:r>
            <w:r w:rsidR="00546FAE">
              <w:t>Gospel of Voland</w:t>
            </w:r>
          </w:p>
          <w:p w14:paraId="1A295E5B" w14:textId="3DB24CBB" w:rsidR="005A417A" w:rsidRDefault="005A417A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Featured background for C</w:t>
            </w:r>
            <w:r w:rsidR="00E17712">
              <w:t>ity of Star</w:t>
            </w:r>
            <w:r w:rsidR="005D22B5">
              <w:t>s</w:t>
            </w:r>
            <w:r w:rsidR="00E17712">
              <w:t xml:space="preserve"> short film</w:t>
            </w:r>
          </w:p>
          <w:p w14:paraId="587F0082" w14:textId="601ED6F5" w:rsidR="00823AFC" w:rsidRPr="00054E7A" w:rsidRDefault="00C06704" w:rsidP="00823AFC">
            <w:pPr>
              <w:pStyle w:val="ListBullet"/>
              <w:numPr>
                <w:ilvl w:val="2"/>
                <w:numId w:val="6"/>
              </w:numPr>
              <w:ind w:left="720"/>
            </w:pPr>
            <w:r>
              <w:t>Featured background</w:t>
            </w:r>
            <w:r w:rsidR="00D111FB">
              <w:t xml:space="preserve"> for </w:t>
            </w:r>
            <w:proofErr w:type="spellStart"/>
            <w:r w:rsidR="00D111FB">
              <w:t>GlowDriver</w:t>
            </w:r>
            <w:proofErr w:type="spellEnd"/>
            <w:r w:rsidR="00D111FB">
              <w:t xml:space="preserve"> music video</w:t>
            </w:r>
          </w:p>
          <w:p w14:paraId="1B4366C0" w14:textId="53190C32" w:rsidR="00823AFC" w:rsidRPr="00054E7A" w:rsidRDefault="00D111FB" w:rsidP="00823AF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 xml:space="preserve">Featured background for </w:t>
            </w:r>
            <w:r w:rsidR="004E5B5C">
              <w:t xml:space="preserve">Tomorrow </w:t>
            </w:r>
            <w:r>
              <w:t xml:space="preserve">Undead </w:t>
            </w:r>
            <w:r w:rsidR="006140FF">
              <w:t>short film</w:t>
            </w:r>
          </w:p>
          <w:p w14:paraId="03C9A055" w14:textId="694FF20A" w:rsidR="00823AFC" w:rsidRPr="00054E7A" w:rsidRDefault="00E16776" w:rsidP="00823AF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>Featured in commercial for Good Sam</w:t>
            </w:r>
          </w:p>
          <w:p w14:paraId="6918826A" w14:textId="21A1ECAD" w:rsidR="00823AFC" w:rsidRDefault="00E16776" w:rsidP="00823AFC">
            <w:pPr>
              <w:pStyle w:val="ListBullet"/>
              <w:numPr>
                <w:ilvl w:val="2"/>
                <w:numId w:val="5"/>
              </w:numPr>
              <w:ind w:left="720"/>
            </w:pPr>
            <w:r>
              <w:t>Background extra in Pearl Harbor film</w:t>
            </w:r>
          </w:p>
          <w:p w14:paraId="27DE0EE5" w14:textId="77777777" w:rsidR="00823AFC" w:rsidRPr="00054E7A" w:rsidRDefault="00823AFC" w:rsidP="00115B3E"/>
          <w:p w14:paraId="0E54F40B" w14:textId="77777777" w:rsidR="00CB357E" w:rsidRPr="00054E7A" w:rsidRDefault="00CB357E" w:rsidP="00115B3E"/>
          <w:sdt>
            <w:sdtPr>
              <w:id w:val="1007951469"/>
              <w:placeholder>
                <w:docPart w:val="FD1F20557DAD4127B9F3DAEA6423BC10"/>
              </w:placeholder>
              <w:temporary/>
              <w:showingPlcHdr/>
              <w15:appearance w15:val="hidden"/>
            </w:sdtPr>
            <w:sdtEndPr/>
            <w:sdtContent>
              <w:p w14:paraId="23E6EE0B" w14:textId="77777777" w:rsidR="00CB357E" w:rsidRPr="00054E7A" w:rsidRDefault="00CB357E" w:rsidP="00115B3E">
                <w:r w:rsidRPr="00054E7A">
                  <w:t>Thank you for taking the time to review my resume. I look forward to talking with you.</w:t>
                </w:r>
              </w:p>
            </w:sdtContent>
          </w:sdt>
          <w:p w14:paraId="6D46D6E3" w14:textId="77777777" w:rsidR="00CB357E" w:rsidRPr="00054E7A" w:rsidRDefault="00CB357E" w:rsidP="00115B3E"/>
          <w:p w14:paraId="51AEB9D3" w14:textId="77777777" w:rsidR="00CB357E" w:rsidRPr="00054E7A" w:rsidRDefault="00080E07" w:rsidP="00115B3E">
            <w:sdt>
              <w:sdtPr>
                <w:id w:val="-1301306744"/>
                <w:placeholder>
                  <w:docPart w:val="D1FEE6081CD84D9AAE1268C20426EF9A"/>
                </w:placeholder>
                <w:temporary/>
                <w:showingPlcHdr/>
                <w15:appearance w15:val="hidden"/>
              </w:sdtPr>
              <w:sdtEndPr/>
              <w:sdtContent>
                <w:r w:rsidR="00CB357E" w:rsidRPr="00054E7A">
                  <w:t>Sincerely,</w:t>
                </w:r>
              </w:sdtContent>
            </w:sdt>
          </w:p>
          <w:p w14:paraId="371BBB21" w14:textId="77777777" w:rsidR="00CB357E" w:rsidRPr="00054E7A" w:rsidRDefault="00CB357E" w:rsidP="00115B3E"/>
          <w:p w14:paraId="485D13F7" w14:textId="50C3762A" w:rsidR="00CB357E" w:rsidRPr="00054E7A" w:rsidRDefault="00F23A5D" w:rsidP="00F23A5D">
            <w:r>
              <w:t>John Lewandowski</w:t>
            </w:r>
          </w:p>
        </w:tc>
      </w:tr>
      <w:tr w:rsidR="009E2194" w:rsidRPr="00054E7A" w14:paraId="2FFD54A3" w14:textId="77777777" w:rsidTr="00993B7C">
        <w:trPr>
          <w:trHeight w:val="540"/>
        </w:trPr>
        <w:tc>
          <w:tcPr>
            <w:tcW w:w="352" w:type="dxa"/>
          </w:tcPr>
          <w:p w14:paraId="17BBABA1" w14:textId="77777777" w:rsidR="009E2194" w:rsidRPr="00054E7A" w:rsidRDefault="009E2194" w:rsidP="00231455">
            <w:pPr>
              <w:pStyle w:val="Heading4"/>
            </w:pPr>
          </w:p>
        </w:tc>
        <w:tc>
          <w:tcPr>
            <w:tcW w:w="2642" w:type="dxa"/>
            <w:tcBorders>
              <w:bottom w:val="single" w:sz="4" w:space="0" w:color="FFFFFF" w:themeColor="background1"/>
            </w:tcBorders>
          </w:tcPr>
          <w:p w14:paraId="15B3F5AA" w14:textId="77777777" w:rsidR="009E2194" w:rsidRPr="00054E7A" w:rsidRDefault="00080E07" w:rsidP="00231455">
            <w:pPr>
              <w:pStyle w:val="Heading4"/>
            </w:pPr>
            <w:sdt>
              <w:sdtPr>
                <w:id w:val="182481036"/>
                <w:placeholder>
                  <w:docPart w:val="092E47454BF84329B471A1E6778E5AAB"/>
                </w:placeholder>
                <w:temporary/>
                <w:showingPlcHdr/>
                <w15:appearance w15:val="hidden"/>
              </w:sdtPr>
              <w:sdtEndPr/>
              <w:sdtContent>
                <w:r w:rsidR="009E2194" w:rsidRPr="00054E7A">
                  <w:t>C O N T A C T</w:t>
                </w:r>
              </w:sdtContent>
            </w:sdt>
          </w:p>
        </w:tc>
        <w:tc>
          <w:tcPr>
            <w:tcW w:w="880" w:type="dxa"/>
          </w:tcPr>
          <w:p w14:paraId="33E43ABF" w14:textId="77777777" w:rsidR="009E2194" w:rsidRPr="00054E7A" w:rsidRDefault="009E2194" w:rsidP="00231455">
            <w:pPr>
              <w:pStyle w:val="Heading4"/>
            </w:pPr>
          </w:p>
        </w:tc>
        <w:tc>
          <w:tcPr>
            <w:tcW w:w="704" w:type="dxa"/>
          </w:tcPr>
          <w:p w14:paraId="55AE8FDF" w14:textId="77777777" w:rsidR="009E2194" w:rsidRPr="00054E7A" w:rsidRDefault="009E2194" w:rsidP="00B20DFA">
            <w:pPr>
              <w:pStyle w:val="Heading4"/>
            </w:pPr>
          </w:p>
        </w:tc>
        <w:tc>
          <w:tcPr>
            <w:tcW w:w="7079" w:type="dxa"/>
            <w:vMerge/>
          </w:tcPr>
          <w:p w14:paraId="24D239BA" w14:textId="77777777" w:rsidR="009E2194" w:rsidRPr="00054E7A" w:rsidRDefault="009E2194" w:rsidP="00B20DFA">
            <w:pPr>
              <w:pStyle w:val="Title"/>
            </w:pPr>
          </w:p>
        </w:tc>
      </w:tr>
      <w:tr w:rsidR="00231455" w:rsidRPr="00054E7A" w14:paraId="37264A7D" w14:textId="77777777" w:rsidTr="00993B7C">
        <w:trPr>
          <w:trHeight w:val="620"/>
        </w:trPr>
        <w:tc>
          <w:tcPr>
            <w:tcW w:w="3875" w:type="dxa"/>
            <w:gridSpan w:val="3"/>
            <w:vAlign w:val="center"/>
          </w:tcPr>
          <w:p w14:paraId="24A4B04E" w14:textId="57044C4D" w:rsidR="00231455" w:rsidRPr="00054E7A" w:rsidRDefault="00231455" w:rsidP="00D2008A">
            <w:pPr>
              <w:pStyle w:val="Contact1"/>
              <w:rPr>
                <w:sz w:val="22"/>
                <w:szCs w:val="22"/>
              </w:rPr>
            </w:pPr>
            <w:r w:rsidRPr="00054E7A">
              <w:rPr>
                <w:noProof/>
                <w:sz w:val="22"/>
                <w:szCs w:val="22"/>
                <w:lang w:eastAsia="en-AU"/>
              </w:rPr>
              <w:drawing>
                <wp:inline distT="0" distB="0" distL="0" distR="0" wp14:anchorId="362F4959" wp14:editId="4F1DB073">
                  <wp:extent cx="144000" cy="144000"/>
                  <wp:effectExtent l="0" t="0" r="8890" b="8890"/>
                  <wp:docPr id="1" name="Picture 1" descr="@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phic 4" descr="@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54E7A">
              <w:rPr>
                <w:sz w:val="22"/>
                <w:szCs w:val="22"/>
              </w:rPr>
              <w:t xml:space="preserve"> </w:t>
            </w:r>
            <w:r w:rsidR="00993B7C">
              <w:rPr>
                <w:sz w:val="22"/>
                <w:szCs w:val="22"/>
              </w:rPr>
              <w:t>jolew.usmc@gmail.com</w:t>
            </w:r>
          </w:p>
        </w:tc>
        <w:tc>
          <w:tcPr>
            <w:tcW w:w="704" w:type="dxa"/>
            <w:vMerge w:val="restart"/>
          </w:tcPr>
          <w:p w14:paraId="5D0C77ED" w14:textId="77777777" w:rsidR="00231455" w:rsidRPr="00054E7A" w:rsidRDefault="00231455" w:rsidP="00B20DFA">
            <w:r w:rsidRPr="00054E7A">
              <w:t xml:space="preserve"> </w:t>
            </w:r>
          </w:p>
        </w:tc>
        <w:tc>
          <w:tcPr>
            <w:tcW w:w="7079" w:type="dxa"/>
            <w:vMerge/>
          </w:tcPr>
          <w:p w14:paraId="4261A5E6" w14:textId="77777777" w:rsidR="00231455" w:rsidRPr="00054E7A" w:rsidRDefault="00231455" w:rsidP="00B20DFA">
            <w:pPr>
              <w:pStyle w:val="Title"/>
            </w:pPr>
          </w:p>
        </w:tc>
      </w:tr>
      <w:tr w:rsidR="00231455" w:rsidRPr="00054E7A" w14:paraId="4E420201" w14:textId="77777777" w:rsidTr="00993B7C">
        <w:trPr>
          <w:trHeight w:val="540"/>
        </w:trPr>
        <w:tc>
          <w:tcPr>
            <w:tcW w:w="3875" w:type="dxa"/>
            <w:gridSpan w:val="3"/>
            <w:vAlign w:val="center"/>
          </w:tcPr>
          <w:p w14:paraId="53046065" w14:textId="3F7338D4" w:rsidR="00231455" w:rsidRPr="00054E7A" w:rsidRDefault="00231455" w:rsidP="00D2008A">
            <w:pPr>
              <w:pStyle w:val="Contact1"/>
              <w:rPr>
                <w:sz w:val="22"/>
                <w:szCs w:val="22"/>
              </w:rPr>
            </w:pPr>
            <w:r w:rsidRPr="00054E7A">
              <w:rPr>
                <w:noProof/>
                <w:sz w:val="22"/>
                <w:szCs w:val="22"/>
                <w:lang w:eastAsia="en-AU"/>
              </w:rPr>
              <mc:AlternateContent>
                <mc:Choice Requires="wpg">
                  <w:drawing>
                    <wp:anchor distT="0" distB="0" distL="114300" distR="71755" simplePos="0" relativeHeight="251741184" behindDoc="0" locked="0" layoutInCell="1" allowOverlap="1" wp14:anchorId="410712CE" wp14:editId="4769394F">
                      <wp:simplePos x="0" y="0"/>
                      <wp:positionH relativeFrom="column">
                        <wp:posOffset>-205105</wp:posOffset>
                      </wp:positionH>
                      <wp:positionV relativeFrom="paragraph">
                        <wp:posOffset>53975</wp:posOffset>
                      </wp:positionV>
                      <wp:extent cx="75565" cy="140335"/>
                      <wp:effectExtent l="57150" t="38100" r="57785" b="31115"/>
                      <wp:wrapSquare wrapText="bothSides"/>
                      <wp:docPr id="5" name="Graphic 3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 noChangeAspect="1"/>
                            </wpg:cNvGrpSpPr>
                            <wpg:grpSpPr>
                              <a:xfrm>
                                <a:off x="0" y="0"/>
                                <a:ext cx="75565" cy="140335"/>
                                <a:chOff x="296963" y="4236720"/>
                                <a:chExt cx="114186" cy="211455"/>
                              </a:xfrm>
                              <a:solidFill>
                                <a:schemeClr val="bg1"/>
                              </a:solidFill>
                            </wpg:grpSpPr>
                            <wps:wsp>
                              <wps:cNvPr id="35" name="Freeform 84"/>
                              <wps:cNvSpPr/>
                              <wps:spPr>
                                <a:xfrm>
                                  <a:off x="296963" y="4236720"/>
                                  <a:ext cx="114186" cy="211455"/>
                                </a:xfrm>
                                <a:custGeom>
                                  <a:avLst/>
                                  <a:gdLst>
                                    <a:gd name="connsiteX0" fmla="*/ 99342 w 114185"/>
                                    <a:gd name="connsiteY0" fmla="*/ 0 h 211455"/>
                                    <a:gd name="connsiteX1" fmla="*/ 16028 w 114185"/>
                                    <a:gd name="connsiteY1" fmla="*/ 0 h 211455"/>
                                    <a:gd name="connsiteX2" fmla="*/ 0 w 114185"/>
                                    <a:gd name="connsiteY2" fmla="*/ 16028 h 211455"/>
                                    <a:gd name="connsiteX3" fmla="*/ 0 w 114185"/>
                                    <a:gd name="connsiteY3" fmla="*/ 195427 h 211455"/>
                                    <a:gd name="connsiteX4" fmla="*/ 16028 w 114185"/>
                                    <a:gd name="connsiteY4" fmla="*/ 211455 h 211455"/>
                                    <a:gd name="connsiteX5" fmla="*/ 99342 w 114185"/>
                                    <a:gd name="connsiteY5" fmla="*/ 211455 h 211455"/>
                                    <a:gd name="connsiteX6" fmla="*/ 115370 w 114185"/>
                                    <a:gd name="connsiteY6" fmla="*/ 195427 h 211455"/>
                                    <a:gd name="connsiteX7" fmla="*/ 115370 w 114185"/>
                                    <a:gd name="connsiteY7" fmla="*/ 16028 h 211455"/>
                                    <a:gd name="connsiteX8" fmla="*/ 99342 w 114185"/>
                                    <a:gd name="connsiteY8" fmla="*/ 0 h 211455"/>
                                    <a:gd name="connsiteX9" fmla="*/ 6428 w 114185"/>
                                    <a:gd name="connsiteY9" fmla="*/ 35376 h 211455"/>
                                    <a:gd name="connsiteX10" fmla="*/ 108942 w 114185"/>
                                    <a:gd name="connsiteY10" fmla="*/ 35376 h 211455"/>
                                    <a:gd name="connsiteX11" fmla="*/ 108942 w 114185"/>
                                    <a:gd name="connsiteY11" fmla="*/ 171004 h 211455"/>
                                    <a:gd name="connsiteX12" fmla="*/ 6428 w 114185"/>
                                    <a:gd name="connsiteY12" fmla="*/ 171004 h 211455"/>
                                    <a:gd name="connsiteX13" fmla="*/ 6428 w 114185"/>
                                    <a:gd name="connsiteY13" fmla="*/ 35376 h 211455"/>
                                    <a:gd name="connsiteX14" fmla="*/ 16028 w 114185"/>
                                    <a:gd name="connsiteY14" fmla="*/ 6344 h 211455"/>
                                    <a:gd name="connsiteX15" fmla="*/ 99342 w 114185"/>
                                    <a:gd name="connsiteY15" fmla="*/ 6344 h 211455"/>
                                    <a:gd name="connsiteX16" fmla="*/ 108963 w 114185"/>
                                    <a:gd name="connsiteY16" fmla="*/ 15965 h 211455"/>
                                    <a:gd name="connsiteX17" fmla="*/ 108963 w 114185"/>
                                    <a:gd name="connsiteY17" fmla="*/ 28969 h 211455"/>
                                    <a:gd name="connsiteX18" fmla="*/ 6428 w 114185"/>
                                    <a:gd name="connsiteY18" fmla="*/ 28969 h 211455"/>
                                    <a:gd name="connsiteX19" fmla="*/ 6428 w 114185"/>
                                    <a:gd name="connsiteY19" fmla="*/ 16028 h 211455"/>
                                    <a:gd name="connsiteX20" fmla="*/ 15986 w 114185"/>
                                    <a:gd name="connsiteY20" fmla="*/ 6344 h 211455"/>
                                    <a:gd name="connsiteX21" fmla="*/ 16028 w 114185"/>
                                    <a:gd name="connsiteY21" fmla="*/ 6344 h 211455"/>
                                    <a:gd name="connsiteX22" fmla="*/ 99342 w 114185"/>
                                    <a:gd name="connsiteY22" fmla="*/ 205111 h 211455"/>
                                    <a:gd name="connsiteX23" fmla="*/ 16028 w 114185"/>
                                    <a:gd name="connsiteY23" fmla="*/ 205111 h 211455"/>
                                    <a:gd name="connsiteX24" fmla="*/ 6407 w 114185"/>
                                    <a:gd name="connsiteY24" fmla="*/ 195490 h 211455"/>
                                    <a:gd name="connsiteX25" fmla="*/ 6407 w 114185"/>
                                    <a:gd name="connsiteY25" fmla="*/ 177411 h 211455"/>
                                    <a:gd name="connsiteX26" fmla="*/ 108942 w 114185"/>
                                    <a:gd name="connsiteY26" fmla="*/ 177411 h 211455"/>
                                    <a:gd name="connsiteX27" fmla="*/ 108942 w 114185"/>
                                    <a:gd name="connsiteY27" fmla="*/ 195427 h 211455"/>
                                    <a:gd name="connsiteX28" fmla="*/ 99384 w 114185"/>
                                    <a:gd name="connsiteY28" fmla="*/ 205111 h 211455"/>
                                    <a:gd name="connsiteX29" fmla="*/ 99342 w 114185"/>
                                    <a:gd name="connsiteY29" fmla="*/ 205111 h 211455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</a:cxnLst>
                                  <a:rect l="l" t="t" r="r" b="b"/>
                                  <a:pathLst>
                                    <a:path w="114185" h="211455">
                                      <a:moveTo>
                                        <a:pt x="99342" y="0"/>
                                      </a:moveTo>
                                      <a:lnTo>
                                        <a:pt x="16028" y="0"/>
                                      </a:lnTo>
                                      <a:cubicBezTo>
                                        <a:pt x="7176" y="0"/>
                                        <a:pt x="0" y="7176"/>
                                        <a:pt x="0" y="16028"/>
                                      </a:cubicBezTo>
                                      <a:lnTo>
                                        <a:pt x="0" y="195427"/>
                                      </a:lnTo>
                                      <a:cubicBezTo>
                                        <a:pt x="0" y="204279"/>
                                        <a:pt x="7176" y="211455"/>
                                        <a:pt x="16028" y="211455"/>
                                      </a:cubicBezTo>
                                      <a:lnTo>
                                        <a:pt x="99342" y="211455"/>
                                      </a:lnTo>
                                      <a:cubicBezTo>
                                        <a:pt x="108194" y="211455"/>
                                        <a:pt x="115370" y="204279"/>
                                        <a:pt x="115370" y="195427"/>
                                      </a:cubicBezTo>
                                      <a:lnTo>
                                        <a:pt x="115370" y="16028"/>
                                      </a:lnTo>
                                      <a:cubicBezTo>
                                        <a:pt x="115370" y="7176"/>
                                        <a:pt x="108194" y="0"/>
                                        <a:pt x="99342" y="0"/>
                                      </a:cubicBezTo>
                                      <a:close/>
                                      <a:moveTo>
                                        <a:pt x="6428" y="35376"/>
                                      </a:moveTo>
                                      <a:lnTo>
                                        <a:pt x="108942" y="35376"/>
                                      </a:lnTo>
                                      <a:lnTo>
                                        <a:pt x="108942" y="171004"/>
                                      </a:lnTo>
                                      <a:lnTo>
                                        <a:pt x="6428" y="171004"/>
                                      </a:lnTo>
                                      <a:lnTo>
                                        <a:pt x="6428" y="35376"/>
                                      </a:lnTo>
                                      <a:close/>
                                      <a:moveTo>
                                        <a:pt x="16028" y="6344"/>
                                      </a:moveTo>
                                      <a:lnTo>
                                        <a:pt x="99342" y="6344"/>
                                      </a:lnTo>
                                      <a:cubicBezTo>
                                        <a:pt x="104655" y="6344"/>
                                        <a:pt x="108963" y="10651"/>
                                        <a:pt x="108963" y="15965"/>
                                      </a:cubicBezTo>
                                      <a:lnTo>
                                        <a:pt x="108963" y="28969"/>
                                      </a:lnTo>
                                      <a:lnTo>
                                        <a:pt x="6428" y="28969"/>
                                      </a:lnTo>
                                      <a:lnTo>
                                        <a:pt x="6428" y="16028"/>
                                      </a:lnTo>
                                      <a:cubicBezTo>
                                        <a:pt x="6393" y="10715"/>
                                        <a:pt x="10672" y="6379"/>
                                        <a:pt x="15986" y="6344"/>
                                      </a:cubicBezTo>
                                      <a:cubicBezTo>
                                        <a:pt x="16000" y="6344"/>
                                        <a:pt x="16014" y="6344"/>
                                        <a:pt x="16028" y="6344"/>
                                      </a:cubicBezTo>
                                      <a:close/>
                                      <a:moveTo>
                                        <a:pt x="99342" y="205111"/>
                                      </a:moveTo>
                                      <a:lnTo>
                                        <a:pt x="16028" y="205111"/>
                                      </a:lnTo>
                                      <a:cubicBezTo>
                                        <a:pt x="10715" y="205111"/>
                                        <a:pt x="6407" y="200804"/>
                                        <a:pt x="6407" y="195490"/>
                                      </a:cubicBezTo>
                                      <a:lnTo>
                                        <a:pt x="6407" y="177411"/>
                                      </a:lnTo>
                                      <a:lnTo>
                                        <a:pt x="108942" y="177411"/>
                                      </a:lnTo>
                                      <a:lnTo>
                                        <a:pt x="108942" y="195427"/>
                                      </a:lnTo>
                                      <a:cubicBezTo>
                                        <a:pt x="108977" y="200740"/>
                                        <a:pt x="104698" y="205076"/>
                                        <a:pt x="99384" y="205111"/>
                                      </a:cubicBezTo>
                                      <a:cubicBezTo>
                                        <a:pt x="99370" y="205111"/>
                                        <a:pt x="99356" y="205111"/>
                                        <a:pt x="99342" y="205111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grpFill/>
                                <a:ln w="2096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6" name="Freeform 85"/>
                              <wps:cNvSpPr/>
                              <wps:spPr>
                                <a:xfrm>
                                  <a:off x="345597" y="4419544"/>
                                  <a:ext cx="16916" cy="16916"/>
                                </a:xfrm>
                                <a:custGeom>
                                  <a:avLst/>
                                  <a:gdLst>
                                    <a:gd name="connsiteX0" fmla="*/ 18101 w 16916"/>
                                    <a:gd name="connsiteY0" fmla="*/ 9050 h 16916"/>
                                    <a:gd name="connsiteX1" fmla="*/ 9050 w 16916"/>
                                    <a:gd name="connsiteY1" fmla="*/ 18101 h 16916"/>
                                    <a:gd name="connsiteX2" fmla="*/ 0 w 16916"/>
                                    <a:gd name="connsiteY2" fmla="*/ 9050 h 16916"/>
                                    <a:gd name="connsiteX3" fmla="*/ 9050 w 16916"/>
                                    <a:gd name="connsiteY3" fmla="*/ 0 h 16916"/>
                                    <a:gd name="connsiteX4" fmla="*/ 18101 w 16916"/>
                                    <a:gd name="connsiteY4" fmla="*/ 9050 h 16916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6916" h="16916">
                                      <a:moveTo>
                                        <a:pt x="18101" y="9050"/>
                                      </a:moveTo>
                                      <a:cubicBezTo>
                                        <a:pt x="18101" y="14049"/>
                                        <a:pt x="14049" y="18101"/>
                                        <a:pt x="9050" y="18101"/>
                                      </a:cubicBezTo>
                                      <a:cubicBezTo>
                                        <a:pt x="4052" y="18101"/>
                                        <a:pt x="0" y="14049"/>
                                        <a:pt x="0" y="9050"/>
                                      </a:cubicBezTo>
                                      <a:cubicBezTo>
                                        <a:pt x="0" y="4052"/>
                                        <a:pt x="4052" y="0"/>
                                        <a:pt x="9050" y="0"/>
                                      </a:cubicBezTo>
                                      <a:cubicBezTo>
                                        <a:pt x="14049" y="0"/>
                                        <a:pt x="18101" y="4052"/>
                                        <a:pt x="18101" y="905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grpFill/>
                                <a:ln w="2096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" name="Freeform 86"/>
                              <wps:cNvSpPr/>
                              <wps:spPr>
                                <a:xfrm>
                                  <a:off x="338226" y="4251691"/>
                                  <a:ext cx="31718" cy="6344"/>
                                </a:xfrm>
                                <a:custGeom>
                                  <a:avLst/>
                                  <a:gdLst>
                                    <a:gd name="connsiteX0" fmla="*/ 3734 w 31718"/>
                                    <a:gd name="connsiteY0" fmla="*/ 6386 h 6343"/>
                                    <a:gd name="connsiteX1" fmla="*/ 29109 w 31718"/>
                                    <a:gd name="connsiteY1" fmla="*/ 6386 h 6343"/>
                                    <a:gd name="connsiteX2" fmla="*/ 32800 w 31718"/>
                                    <a:gd name="connsiteY2" fmla="*/ 3734 h 6343"/>
                                    <a:gd name="connsiteX3" fmla="*/ 30148 w 31718"/>
                                    <a:gd name="connsiteY3" fmla="*/ 43 h 6343"/>
                                    <a:gd name="connsiteX4" fmla="*/ 29109 w 31718"/>
                                    <a:gd name="connsiteY4" fmla="*/ 43 h 6343"/>
                                    <a:gd name="connsiteX5" fmla="*/ 3734 w 31718"/>
                                    <a:gd name="connsiteY5" fmla="*/ 43 h 6343"/>
                                    <a:gd name="connsiteX6" fmla="*/ 43 w 31718"/>
                                    <a:gd name="connsiteY6" fmla="*/ 2695 h 6343"/>
                                    <a:gd name="connsiteX7" fmla="*/ 2695 w 31718"/>
                                    <a:gd name="connsiteY7" fmla="*/ 6386 h 6343"/>
                                    <a:gd name="connsiteX8" fmla="*/ 3734 w 31718"/>
                                    <a:gd name="connsiteY8" fmla="*/ 6386 h 63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</a:cxnLst>
                                  <a:rect l="l" t="t" r="r" b="b"/>
                                  <a:pathLst>
                                    <a:path w="31718" h="6343">
                                      <a:moveTo>
                                        <a:pt x="3734" y="6386"/>
                                      </a:moveTo>
                                      <a:lnTo>
                                        <a:pt x="29109" y="6386"/>
                                      </a:lnTo>
                                      <a:cubicBezTo>
                                        <a:pt x="30861" y="6673"/>
                                        <a:pt x="32513" y="5486"/>
                                        <a:pt x="32800" y="3734"/>
                                      </a:cubicBezTo>
                                      <a:cubicBezTo>
                                        <a:pt x="33087" y="1983"/>
                                        <a:pt x="31900" y="330"/>
                                        <a:pt x="30148" y="43"/>
                                      </a:cubicBezTo>
                                      <a:cubicBezTo>
                                        <a:pt x="29804" y="-14"/>
                                        <a:pt x="29453" y="-14"/>
                                        <a:pt x="29109" y="43"/>
                                      </a:cubicBezTo>
                                      <a:lnTo>
                                        <a:pt x="3734" y="43"/>
                                      </a:lnTo>
                                      <a:cubicBezTo>
                                        <a:pt x="1983" y="-244"/>
                                        <a:pt x="330" y="943"/>
                                        <a:pt x="43" y="2695"/>
                                      </a:cubicBezTo>
                                      <a:cubicBezTo>
                                        <a:pt x="-244" y="4447"/>
                                        <a:pt x="943" y="6099"/>
                                        <a:pt x="2695" y="6386"/>
                                      </a:cubicBezTo>
                                      <a:cubicBezTo>
                                        <a:pt x="3039" y="6443"/>
                                        <a:pt x="3390" y="6443"/>
                                        <a:pt x="3734" y="6386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grpFill/>
                                <a:ln w="2096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8F2478A" id="Graphic 38" o:spid="_x0000_s1026" alt="&quot;&quot;" style="position:absolute;margin-left:-16.15pt;margin-top:4.25pt;width:5.95pt;height:11.05pt;z-index:251741184;mso-wrap-distance-right:5.65pt;mso-width-relative:margin;mso-height-relative:margin" coordorigin="2969,42367" coordsize="1141,2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6x6HwoAAKA1AAAOAAAAZHJzL2Uyb0RvYy54bWzsW0uP2zgSvi+w/0HwcYHEoiTLViOdQW+y&#10;CRYIZgIki5k9qtXyA2tLXkn9yPz6/aooSkXZbVGZzGn7kpgmv6piPchilfvNT0+HvfeQV/WuLK5n&#10;6rU/8/IiK+92xeZ69q+vH16tZl7dpMVdui+L/Hr2La9nP73961/ePB6v8qDclvu7vPJApKivHo/X&#10;s23THK/m8zrb5oe0fl0e8wKT67I6pA2G1WZ+V6WPoH7YzwPfj+ePZXV3rMosr2t8+15Pzt4y/fU6&#10;z5pf1us6b7z99QyyNfxvxf/e0r/zt2/Sq02VHre7rBUj/Q4pDumuANOO1Pu0Sb37andC6rDLqrIu&#10;183rrDzMy/V6l+W8B+xG+YPdfKzK+yPvZXP1uDl2aoJqB3r6brLZzw8fq+OX4+dKS4+Pn8rsP7VX&#10;lO+2abHJb+ojlAjTkqrmj8fNlYTQeNPjn9bVgehgX94TK/lbp+T8qfEyfLlcLOLFzMswoyI/DBfa&#10;BtkWhiJQkMRJHM48zEdBGC+D1kjZ9h8tBaUitYo1iQCDBZOYp1eGfV3ud3cfdvs9ycKulL/bV95D&#10;Cie43eidYKJfxfvq9vF4hC/WvbrrP6buL9v0mLMVa9Ld58rb3V3PsG+vSA8IiQ9VnpODe6uIVEHc&#10;sYxM0o7q1jpme612n1OUUfSomrL7uvmYl2yx9OFT3ehguMMndoa7VsCsLIp61+S/IYDWhz3i429z&#10;L0nCKPAePebS2nAzRPxbInxv6/XmQqgMV/+mBH0V+8FqlL5EjNMPBH1/lLZcraUZkx9e2+lnnL5c&#10;rZJFFCxHFRQJBm4Kkgit/FEmcMxuF25WlghHJgjfjolSi3A5ri8L4qav5XQuFoR9cMzquOG6rbjp&#10;SyLGvTYR9OPIISgkIIRq41GTKxmnyl8lDqFtYRzZyHB1ZWNhlsr3o/HtyNB1UpmSCOXIRQawGxeJ&#10;cFSZDGC3kFcSEoeRg75kALu5sJIQNyZW/MLH4nD0CFYWZpHEi3HbWwHsyEZiAkiWjLORMexmfIlw&#10;ZCIj2Y2JRLhdWsiv+vNLLZJVPGoWC+Jk/MCKYqer3YK4MZFB7ObGgYQE/kIpNWr6QEaxW0haEFc2&#10;VhhH/nLcLBJBGUUyfrkEVhw7cZEItVxGLiqz4tjtfgksjCMfGciOF0xgYdzyikDGMjxtFY0bR0Jc&#10;XUBGs6NDS8gZNnglbUyCn25Nzp89FW3Sj08enn30aqM3wLGs6U0mXwB4l5kh0nt6FKZXQNHqETDO&#10;AAk27zA3MAJVgoNJnBGxEhxOAiOqJJgfac57RrBIsHmpuu0ZESDB8SSx4dYSvJwEhrNK8GoSGC4o&#10;wckkMKWVEo3xJB8bOtk0L6M80OI+zc/UwNEwniT8wNWQyU2CD5wNOdok+MDdkHxNgg8cTk3zODVw&#10;OYwncR84nZrmdZTRSLtjPIU75SoWfJrXURZiwad5HWUXFnya1wUDr8N40t4HXoeMYhJ84HW49ifB&#10;B16H23wSfOB1uNgnwQdeF1hepy+J9mKtUEWlIvSei9DNzEMRupp5KELfEktctWlD97H56D2iPkqF&#10;Tqh3i6qornPS7KF8yL+WvK6hy5kTA/YA47T9in0hV3Kyaq0089n97S77e/67XL1US20bJgsBmZsO&#10;FJ7TYotvNf1WgRZFw0fS0DWvVt9mwTlBNMvAR4WM9WtE6QRslSPk6Xfaz5E5LgjVq9GCXBIMGaZK&#10;dPT0GCOdrmqxtk9FF5OWGi4JKDH0gnLQnIAMLSZkt+zbq8F4ky1Tti/rnDXde5m2Kj1Qebtc2Wil&#10;6xcZRerFOjk/WW4Wmf9PFuvazGDr9upOjilrpcyG3PNb7d2LHqYjW+01KhZ3PCyPNNuNYvQ06Ew3&#10;iM6puKDBU8qPF3zNnJujUkkrlm0+w9dwojIMk+OKhJteJyyVJ4JhbQukBYnDRIuh/KVOW/pdoQXU&#10;6sIOf65VWFo6ifBzrCCSr0+UE+XGPtXOzqmd403OnLJ6Ni56++v32Ii79L5lLb+kPa00Eq+HGP3F&#10;eNNrA/v+ymdfPZnStQIHf+mI6Xf/RXcRET5xNb/BB7TPWhLBsOw2t4ysc0z5UZzo8whK8XGViesB&#10;JkGzzVbYqUXPhCaAS3MdUbFoQHShL8xTKzzjA/auzHkDSSgZ4Jd1lxWweH2/Ds1KanDynvYFJQuB&#10;n4B7lqKJvt6nDT/fi7JbdKzq5n1ab3UXlHufWvgDOnsV6IDBHq94tELrK91xpE+35d03dCyrUnfO&#10;62P2YQdKn9K6+ZxWaAVCG2j/N7/gn/W+hBzITvgT0pay+v3c97QeLVXMzrxHtN6vZ/V/79Mqn3n7&#10;fxZotiYqgi29hgfRgjrAXiVnbuVMcX94VyKxQgoO6fgjrW/25uO6Kg+/4lcCN8QVU2mRgTeqGA3y&#10;Lz1412CMKbRhs/zmhj+jPw/lfyq+HDMizvkWdv716de0OnqkzutZg17rz6Vp8KZXpotKFuzWErIo&#10;b+6bcr2jFitrWOu1HaDZrPu+f37XGS4y7DrzReHcdQ7Rbk900EURHRztkdJ1neOEqvbc3ueP2rVM&#10;7/oP9ZzVSvmKKm2G8JkmstVyThD5qOdeWm81nXn9CH34Wdfu0wKNMMDt1QG4y3lJernYRXrcmh1x&#10;F+nl+lHV4IjsiDvpXgKG0iMmXiqP017m+orqqq0m0eTiId0HXdX2ux6XOlDxttThce5pyUbne5Ks&#10;SfcF2PYpvX19tSklxShD8OueyHqv6S/o1tV0Qc6kIkzemqH9WRewPdLMIn+hc8MTgjjMic9QBP21&#10;2IxN1R5pHhrCnITAHWcr6ei2YXRlE7RHrb5YRBLWotRrfsi5n3l+G20uCh2+JBIvicSf8vM1pNbD&#10;RIJTbPdEIlwF1OOD50fBgs4gnY+aRCLE8x1MKJEwDzX48w/JI8JlSA07zYGD+uS3aFYaEYdoim89&#10;iMHn95msw8oigkT5yRh9mUY40Jd5QRisfEokLspvAWi/l+WXeUHoq4h+eneRvgRE4Qh1mRc4aUcC&#10;RqmjVNKlKS6mletHicNDO+JYPKIVuTqIE/q5yiWvQR7dEeflI+TlegenQfh05F0UI9cPyCP0XrK3&#10;H5e9jfbKdfmvS/26Yp5To12fqh14WkdFv+068LR+CjwI53UHNjXqH5OxtjcCMlaOqXMJK3k5i0Du&#10;e5Kvmhqazrz4IBouNkvOpWqhv4p1ahvHy/Ym0KRCXGA4ELH1RaT5msSWz2qeYdF0Bm0Tt0ctQfDS&#10;hlDJymalkrZ8GYZWxsinNnPSt5RTAh0kVBMkwV/pZrORO0iihd7RyQQut0tsjAbbjRiDdEKZ+XPb&#10;5s2yNIGpK3T6YJ6JuYH11xjRajo6W2PbVO2Rxrwi0oSKooid22yZaNP3sZ9YzxamzhO9T9mE7VEr&#10;sR9qNcWRLXMYJvpJcTJhVCV816b8UiD8fy4Q8h+p4M+A+BHe/skS/Z2RHHNBsf/Dqrf/AwAA//8D&#10;AFBLAwQUAAYACAAAACEA23dXDN8AAAAIAQAADwAAAGRycy9kb3ducmV2LnhtbEyPT0vDQBTE74Lf&#10;YXmCt3Tzx5YSsymlqKci2Ari7TX7moRm34bsNkm/vetJj8MMM78pNrPpxEiDay0rSBYxCOLK6pZr&#10;BZ/H12gNwnlkjZ1lUnAjB5vy/q7AXNuJP2g8+FqEEnY5Kmi873MpXdWQQbewPXHwznYw6IMcaqkH&#10;nEK56WQaxytpsOWw0GBPu4aqy+FqFLxNOG2z5GXcX8672/dx+f61T0ipx4d5+wzC0+z/wvCLH9Ch&#10;DEwne2XtRKcgytIsRBWslyCCH6XxE4iTgixegSwL+f9A+QMAAP//AwBQSwECLQAUAAYACAAAACEA&#10;toM4kv4AAADhAQAAEwAAAAAAAAAAAAAAAAAAAAAAW0NvbnRlbnRfVHlwZXNdLnhtbFBLAQItABQA&#10;BgAIAAAAIQA4/SH/1gAAAJQBAAALAAAAAAAAAAAAAAAAAC8BAABfcmVscy8ucmVsc1BLAQItABQA&#10;BgAIAAAAIQBY/6x6HwoAAKA1AAAOAAAAAAAAAAAAAAAAAC4CAABkcnMvZTJvRG9jLnhtbFBLAQIt&#10;ABQABgAIAAAAIQDbd1cM3wAAAAgBAAAPAAAAAAAAAAAAAAAAAHkMAABkcnMvZG93bnJldi54bWxQ&#10;SwUGAAAAAAQABADzAAAAhQ0AAAAA&#10;">
                      <o:lock v:ext="edit" aspectratio="t"/>
                      <v:shape id="Freeform 84" o:spid="_x0000_s1027" style="position:absolute;left:2969;top:42367;width:1142;height:2114;visibility:visible;mso-wrap-style:square;v-text-anchor:middle" coordsize="114185,211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cF7wwAAANsAAAAPAAAAZHJzL2Rvd25yZXYueG1sRI9Bi8Iw&#10;FITvwv6H8Bb2pqkrilSjyILsHgTRKnp8NM+m2LyUJtruvzeC4HGYmW+Y+bKzlbhT40vHCoaDBARx&#10;7nTJhYJDtu5PQfiArLFyTAr+ycNy8dGbY6pdyzu670MhIoR9igpMCHUqpc8NWfQDVxNH7+IaiyHK&#10;ppC6wTbCbSW/k2QiLZYcFwzW9GMov+5vVsGtPV4PRc7bOjMZjc7rzW9y2ij19dmtZiACdeEdfrX/&#10;tILRGJ5f4g+QiwcAAAD//wMAUEsBAi0AFAAGAAgAAAAhANvh9svuAAAAhQEAABMAAAAAAAAAAAAA&#10;AAAAAAAAAFtDb250ZW50X1R5cGVzXS54bWxQSwECLQAUAAYACAAAACEAWvQsW78AAAAVAQAACwAA&#10;AAAAAAAAAAAAAAAfAQAAX3JlbHMvLnJlbHNQSwECLQAUAAYACAAAACEAC73Be8MAAADbAAAADwAA&#10;AAAAAAAAAAAAAAAHAgAAZHJzL2Rvd25yZXYueG1sUEsFBgAAAAADAAMAtwAAAPcCAAAAAA==&#10;" path="m99342,l16028,c7176,,,7176,,16028l,195427v,8852,7176,16028,16028,16028l99342,211455v8852,,16028,-7176,16028,-16028l115370,16028c115370,7176,108194,,99342,xm6428,35376r102514,l108942,171004r-102514,l6428,35376xm16028,6344r83314,c104655,6344,108963,10651,108963,15965r,13004l6428,28969r,-12941c6393,10715,10672,6379,15986,6344v14,,28,,42,xm99342,205111r-83314,c10715,205111,6407,200804,6407,195490r,-18079l108942,177411r,18016c108977,200740,104698,205076,99384,205111v-14,,-28,,-42,xe" filled="f" stroked="f" strokeweight=".05822mm">
                        <v:stroke joinstyle="miter"/>
                        <v:path arrowok="t" o:connecttype="custom" o:connectlocs="99343,0;16028,0;0,16028;0,195427;16028,211455;99343,211455;115371,195427;115371,16028;99343,0;6428,35376;108943,35376;108943,171004;6428,171004;6428,35376;16028,6344;99343,6344;108964,15965;108964,28969;6428,28969;6428,16028;15986,6344;16028,6344;99343,205111;16028,205111;6407,195490;6407,177411;108943,177411;108943,195427;99385,205111;99343,205111" o:connectangles="0,0,0,0,0,0,0,0,0,0,0,0,0,0,0,0,0,0,0,0,0,0,0,0,0,0,0,0,0,0"/>
                      </v:shape>
                      <v:shape id="Freeform 85" o:spid="_x0000_s1028" style="position:absolute;left:3455;top:44195;width:170;height:169;visibility:visible;mso-wrap-style:square;v-text-anchor:middle" coordsize="16916,16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Yk6wgAAANsAAAAPAAAAZHJzL2Rvd25yZXYueG1sRI9Pi8Iw&#10;FMTvC36H8ARva6qCLNUoKoheZP138fZsnk2xeSlNtPXbmwVhj8PM/IaZzltbiifVvnCsYNBPQBBn&#10;ThecKzif1t8/IHxA1lg6JgUv8jCfdb6mmGrX8IGex5CLCGGfogITQpVK6TNDFn3fVcTRu7naYoiy&#10;zqWusYlwW8phkoylxYLjgsGKVoay+/FhFewHhi/5b+uq62a33K1oe9g0Tqlet11MQARqw3/4095q&#10;BaMx/H2JP0DO3gAAAP//AwBQSwECLQAUAAYACAAAACEA2+H2y+4AAACFAQAAEwAAAAAAAAAAAAAA&#10;AAAAAAAAW0NvbnRlbnRfVHlwZXNdLnhtbFBLAQItABQABgAIAAAAIQBa9CxbvwAAABUBAAALAAAA&#10;AAAAAAAAAAAAAB8BAABfcmVscy8ucmVsc1BLAQItABQABgAIAAAAIQDlXYk6wgAAANsAAAAPAAAA&#10;AAAAAAAAAAAAAAcCAABkcnMvZG93bnJldi54bWxQSwUGAAAAAAMAAwC3AAAA9gIAAAAA&#10;" path="m18101,9050v,4999,-4052,9051,-9051,9051c4052,18101,,14049,,9050,,4052,4052,,9050,v4999,,9051,4052,9051,9050xe" filled="f" stroked="f" strokeweight=".05822mm">
                        <v:stroke joinstyle="miter"/>
                        <v:path arrowok="t" o:connecttype="custom" o:connectlocs="18101,9050;9050,18101;0,9050;9050,0;18101,9050" o:connectangles="0,0,0,0,0"/>
                      </v:shape>
                      <v:shape id="Freeform 86" o:spid="_x0000_s1029" style="position:absolute;left:3382;top:42516;width:317;height:64;visibility:visible;mso-wrap-style:square;v-text-anchor:middle" coordsize="31718,6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m9ewQAAANsAAAAPAAAAZHJzL2Rvd25yZXYueG1sRE/LagIx&#10;FN0L/YdwC+40o6ViRzMi2kJLF+IoXV8mdx44uRmT6Ez/vlkUXB7Oe70ZTCvu5HxjWcFsmoAgLqxu&#10;uFJwPn1MliB8QNbYWiYFv+Rhkz2N1phq2/OR7nmoRAxhn6KCOoQuldIXNRn0U9sRR660zmCI0FVS&#10;O+xjuGnlPEkW0mDDsaHGjnY1FZf8ZhS8Nv3hS+bl295ff95nu/n3+Vo4pcbPw3YFItAQHuJ/96dW&#10;8BLHxi/xB8jsDwAA//8DAFBLAQItABQABgAIAAAAIQDb4fbL7gAAAIUBAAATAAAAAAAAAAAAAAAA&#10;AAAAAABbQ29udGVudF9UeXBlc10ueG1sUEsBAi0AFAAGAAgAAAAhAFr0LFu/AAAAFQEAAAsAAAAA&#10;AAAAAAAAAAAAHwEAAF9yZWxzLy5yZWxzUEsBAi0AFAAGAAgAAAAhAFMab17BAAAA2wAAAA8AAAAA&#10;AAAAAAAAAAAABwIAAGRycy9kb3ducmV2LnhtbFBLBQYAAAAAAwADALcAAAD1AgAAAAA=&#10;" path="m3734,6386r25375,c30861,6673,32513,5486,32800,3734,33087,1983,31900,330,30148,43v-344,-57,-695,-57,-1039,l3734,43c1983,-244,330,943,43,2695,-244,4447,943,6099,2695,6386v344,57,695,57,1039,xe" filled="f" stroked="f" strokeweight=".05822mm">
                        <v:stroke joinstyle="miter"/>
                        <v:path arrowok="t" o:connecttype="custom" o:connectlocs="3734,6387;29109,6387;32800,3735;30148,43;29109,43;3734,43;43,2695;2695,6387;3734,6387" o:connectangles="0,0,0,0,0,0,0,0,0"/>
                      </v:shape>
                      <w10:wrap type="square"/>
                    </v:group>
                  </w:pict>
                </mc:Fallback>
              </mc:AlternateContent>
            </w:r>
            <w:r w:rsidRPr="00054E7A">
              <w:rPr>
                <w:sz w:val="22"/>
                <w:szCs w:val="22"/>
              </w:rPr>
              <w:t xml:space="preserve"> </w:t>
            </w:r>
            <w:r w:rsidR="00993B7C">
              <w:rPr>
                <w:sz w:val="22"/>
                <w:szCs w:val="22"/>
              </w:rPr>
              <w:t>928-257-5908</w:t>
            </w:r>
          </w:p>
        </w:tc>
        <w:tc>
          <w:tcPr>
            <w:tcW w:w="704" w:type="dxa"/>
            <w:vMerge/>
          </w:tcPr>
          <w:p w14:paraId="69F2EB5D" w14:textId="77777777" w:rsidR="00231455" w:rsidRPr="00054E7A" w:rsidRDefault="00231455" w:rsidP="00B20DFA"/>
        </w:tc>
        <w:tc>
          <w:tcPr>
            <w:tcW w:w="7079" w:type="dxa"/>
            <w:vMerge/>
          </w:tcPr>
          <w:p w14:paraId="273C4579" w14:textId="77777777" w:rsidR="00231455" w:rsidRPr="00054E7A" w:rsidRDefault="00231455" w:rsidP="00B20DFA">
            <w:pPr>
              <w:pStyle w:val="Title"/>
            </w:pPr>
          </w:p>
        </w:tc>
      </w:tr>
      <w:tr w:rsidR="00231455" w:rsidRPr="00054E7A" w14:paraId="7C6DB01B" w14:textId="77777777" w:rsidTr="00993B7C">
        <w:trPr>
          <w:trHeight w:val="540"/>
        </w:trPr>
        <w:tc>
          <w:tcPr>
            <w:tcW w:w="3875" w:type="dxa"/>
            <w:gridSpan w:val="3"/>
            <w:vAlign w:val="center"/>
          </w:tcPr>
          <w:p w14:paraId="5553D267" w14:textId="07369889" w:rsidR="00231455" w:rsidRPr="00054E7A" w:rsidRDefault="00231455" w:rsidP="00D2008A">
            <w:pPr>
              <w:pStyle w:val="Contact1"/>
              <w:rPr>
                <w:sz w:val="22"/>
                <w:szCs w:val="22"/>
              </w:rPr>
            </w:pPr>
            <w:r w:rsidRPr="00054E7A">
              <w:rPr>
                <w:sz w:val="22"/>
                <w:szCs w:val="22"/>
              </w:rPr>
              <w:t xml:space="preserve"> </w:t>
            </w:r>
          </w:p>
        </w:tc>
        <w:tc>
          <w:tcPr>
            <w:tcW w:w="704" w:type="dxa"/>
            <w:vMerge/>
          </w:tcPr>
          <w:p w14:paraId="0BBBA4CB" w14:textId="77777777" w:rsidR="00231455" w:rsidRPr="00054E7A" w:rsidRDefault="00231455" w:rsidP="00B20DFA"/>
        </w:tc>
        <w:tc>
          <w:tcPr>
            <w:tcW w:w="7079" w:type="dxa"/>
            <w:vMerge/>
          </w:tcPr>
          <w:p w14:paraId="38ADBE63" w14:textId="77777777" w:rsidR="00231455" w:rsidRPr="00054E7A" w:rsidRDefault="00231455" w:rsidP="00B20DFA">
            <w:pPr>
              <w:pStyle w:val="Title"/>
            </w:pPr>
          </w:p>
        </w:tc>
      </w:tr>
      <w:tr w:rsidR="002E0111" w:rsidRPr="00054E7A" w14:paraId="08B70FFA" w14:textId="77777777" w:rsidTr="00993B7C">
        <w:trPr>
          <w:trHeight w:val="1584"/>
        </w:trPr>
        <w:tc>
          <w:tcPr>
            <w:tcW w:w="3875" w:type="dxa"/>
            <w:gridSpan w:val="3"/>
            <w:vAlign w:val="center"/>
          </w:tcPr>
          <w:p w14:paraId="74FBF213" w14:textId="73ED49AA" w:rsidR="002E0111" w:rsidRPr="00054E7A" w:rsidRDefault="00993B7C" w:rsidP="002C4E06">
            <w:pPr>
              <w:pStyle w:val="Contact2"/>
            </w:pPr>
            <w:r>
              <w:t>Phoenix, AZ</w:t>
            </w:r>
          </w:p>
        </w:tc>
        <w:tc>
          <w:tcPr>
            <w:tcW w:w="704" w:type="dxa"/>
            <w:vMerge/>
          </w:tcPr>
          <w:p w14:paraId="0082A8F5" w14:textId="77777777" w:rsidR="002E0111" w:rsidRPr="00054E7A" w:rsidRDefault="002E0111" w:rsidP="00B20DFA"/>
        </w:tc>
        <w:tc>
          <w:tcPr>
            <w:tcW w:w="7079" w:type="dxa"/>
            <w:vMerge/>
          </w:tcPr>
          <w:p w14:paraId="2F9881C4" w14:textId="77777777" w:rsidR="002E0111" w:rsidRPr="00054E7A" w:rsidRDefault="002E0111" w:rsidP="00B20DFA">
            <w:pPr>
              <w:pStyle w:val="Title"/>
            </w:pPr>
          </w:p>
        </w:tc>
      </w:tr>
      <w:tr w:rsidR="002E0111" w:rsidRPr="00054E7A" w14:paraId="57EB1CD9" w14:textId="77777777" w:rsidTr="00993B7C">
        <w:trPr>
          <w:trHeight w:val="1229"/>
        </w:trPr>
        <w:tc>
          <w:tcPr>
            <w:tcW w:w="3875" w:type="dxa"/>
            <w:gridSpan w:val="3"/>
          </w:tcPr>
          <w:p w14:paraId="71ECABA4" w14:textId="00ABBD6B" w:rsidR="002E0111" w:rsidRPr="00054E7A" w:rsidRDefault="002E0111" w:rsidP="00B20DFA">
            <w:pPr>
              <w:rPr>
                <w:noProof/>
              </w:rPr>
            </w:pPr>
          </w:p>
        </w:tc>
        <w:tc>
          <w:tcPr>
            <w:tcW w:w="704" w:type="dxa"/>
            <w:vMerge/>
          </w:tcPr>
          <w:p w14:paraId="1F81B585" w14:textId="77777777" w:rsidR="002E0111" w:rsidRPr="00054E7A" w:rsidRDefault="002E0111" w:rsidP="00B20DFA"/>
        </w:tc>
        <w:tc>
          <w:tcPr>
            <w:tcW w:w="7079" w:type="dxa"/>
            <w:vMerge/>
          </w:tcPr>
          <w:p w14:paraId="4E1D5FA5" w14:textId="77777777" w:rsidR="002E0111" w:rsidRPr="00054E7A" w:rsidRDefault="002E0111" w:rsidP="00B20DFA">
            <w:pPr>
              <w:pStyle w:val="Title"/>
            </w:pPr>
          </w:p>
        </w:tc>
      </w:tr>
      <w:tr w:rsidR="002E0111" w:rsidRPr="00054E7A" w14:paraId="7DD613B7" w14:textId="77777777" w:rsidTr="00993B7C">
        <w:trPr>
          <w:trHeight w:val="3353"/>
        </w:trPr>
        <w:tc>
          <w:tcPr>
            <w:tcW w:w="3875" w:type="dxa"/>
            <w:gridSpan w:val="3"/>
          </w:tcPr>
          <w:p w14:paraId="6F92EB5D" w14:textId="246D446A" w:rsidR="002E0111" w:rsidRPr="00054E7A" w:rsidRDefault="002E0111" w:rsidP="00115B3E">
            <w:pPr>
              <w:pStyle w:val="Contact1"/>
            </w:pPr>
          </w:p>
        </w:tc>
        <w:tc>
          <w:tcPr>
            <w:tcW w:w="704" w:type="dxa"/>
            <w:vMerge/>
          </w:tcPr>
          <w:p w14:paraId="725C2EB1" w14:textId="77777777" w:rsidR="002E0111" w:rsidRPr="00054E7A" w:rsidRDefault="002E0111" w:rsidP="00B20DFA">
            <w:pPr>
              <w:pStyle w:val="Heading4"/>
            </w:pPr>
          </w:p>
        </w:tc>
        <w:tc>
          <w:tcPr>
            <w:tcW w:w="7079" w:type="dxa"/>
            <w:vMerge/>
          </w:tcPr>
          <w:p w14:paraId="55782952" w14:textId="77777777" w:rsidR="002E0111" w:rsidRPr="00054E7A" w:rsidRDefault="002E0111" w:rsidP="00B20DFA">
            <w:pPr>
              <w:pStyle w:val="Title"/>
            </w:pPr>
          </w:p>
        </w:tc>
      </w:tr>
    </w:tbl>
    <w:p w14:paraId="18BF4706" w14:textId="77777777" w:rsidR="00871DB8" w:rsidRPr="00054E7A" w:rsidRDefault="003B4AEF">
      <w:r w:rsidRPr="00054E7A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2B6D1003" wp14:editId="120C07A7">
                <wp:simplePos x="0" y="0"/>
                <wp:positionH relativeFrom="column">
                  <wp:posOffset>-619125</wp:posOffset>
                </wp:positionH>
                <wp:positionV relativeFrom="paragraph">
                  <wp:posOffset>3332480</wp:posOffset>
                </wp:positionV>
                <wp:extent cx="114186" cy="211455"/>
                <wp:effectExtent l="38100" t="38100" r="38735" b="29845"/>
                <wp:wrapNone/>
                <wp:docPr id="80" name="Graphic 3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186" cy="211455"/>
                          <a:chOff x="296963" y="4236720"/>
                          <a:chExt cx="114186" cy="211455"/>
                        </a:xfrm>
                        <a:solidFill>
                          <a:schemeClr val="bg1"/>
                        </a:solidFill>
                      </wpg:grpSpPr>
                      <wps:wsp>
                        <wps:cNvPr id="84" name="Freeform 84"/>
                        <wps:cNvSpPr/>
                        <wps:spPr>
                          <a:xfrm>
                            <a:off x="296963" y="4236720"/>
                            <a:ext cx="114186" cy="211455"/>
                          </a:xfrm>
                          <a:custGeom>
                            <a:avLst/>
                            <a:gdLst>
                              <a:gd name="connsiteX0" fmla="*/ 99342 w 114185"/>
                              <a:gd name="connsiteY0" fmla="*/ 0 h 211455"/>
                              <a:gd name="connsiteX1" fmla="*/ 16028 w 114185"/>
                              <a:gd name="connsiteY1" fmla="*/ 0 h 211455"/>
                              <a:gd name="connsiteX2" fmla="*/ 0 w 114185"/>
                              <a:gd name="connsiteY2" fmla="*/ 16028 h 211455"/>
                              <a:gd name="connsiteX3" fmla="*/ 0 w 114185"/>
                              <a:gd name="connsiteY3" fmla="*/ 195427 h 211455"/>
                              <a:gd name="connsiteX4" fmla="*/ 16028 w 114185"/>
                              <a:gd name="connsiteY4" fmla="*/ 211455 h 211455"/>
                              <a:gd name="connsiteX5" fmla="*/ 99342 w 114185"/>
                              <a:gd name="connsiteY5" fmla="*/ 211455 h 211455"/>
                              <a:gd name="connsiteX6" fmla="*/ 115370 w 114185"/>
                              <a:gd name="connsiteY6" fmla="*/ 195427 h 211455"/>
                              <a:gd name="connsiteX7" fmla="*/ 115370 w 114185"/>
                              <a:gd name="connsiteY7" fmla="*/ 16028 h 211455"/>
                              <a:gd name="connsiteX8" fmla="*/ 99342 w 114185"/>
                              <a:gd name="connsiteY8" fmla="*/ 0 h 211455"/>
                              <a:gd name="connsiteX9" fmla="*/ 6428 w 114185"/>
                              <a:gd name="connsiteY9" fmla="*/ 35376 h 211455"/>
                              <a:gd name="connsiteX10" fmla="*/ 108942 w 114185"/>
                              <a:gd name="connsiteY10" fmla="*/ 35376 h 211455"/>
                              <a:gd name="connsiteX11" fmla="*/ 108942 w 114185"/>
                              <a:gd name="connsiteY11" fmla="*/ 171004 h 211455"/>
                              <a:gd name="connsiteX12" fmla="*/ 6428 w 114185"/>
                              <a:gd name="connsiteY12" fmla="*/ 171004 h 211455"/>
                              <a:gd name="connsiteX13" fmla="*/ 6428 w 114185"/>
                              <a:gd name="connsiteY13" fmla="*/ 35376 h 211455"/>
                              <a:gd name="connsiteX14" fmla="*/ 16028 w 114185"/>
                              <a:gd name="connsiteY14" fmla="*/ 6344 h 211455"/>
                              <a:gd name="connsiteX15" fmla="*/ 99342 w 114185"/>
                              <a:gd name="connsiteY15" fmla="*/ 6344 h 211455"/>
                              <a:gd name="connsiteX16" fmla="*/ 108963 w 114185"/>
                              <a:gd name="connsiteY16" fmla="*/ 15965 h 211455"/>
                              <a:gd name="connsiteX17" fmla="*/ 108963 w 114185"/>
                              <a:gd name="connsiteY17" fmla="*/ 28969 h 211455"/>
                              <a:gd name="connsiteX18" fmla="*/ 6428 w 114185"/>
                              <a:gd name="connsiteY18" fmla="*/ 28969 h 211455"/>
                              <a:gd name="connsiteX19" fmla="*/ 6428 w 114185"/>
                              <a:gd name="connsiteY19" fmla="*/ 16028 h 211455"/>
                              <a:gd name="connsiteX20" fmla="*/ 15986 w 114185"/>
                              <a:gd name="connsiteY20" fmla="*/ 6344 h 211455"/>
                              <a:gd name="connsiteX21" fmla="*/ 16028 w 114185"/>
                              <a:gd name="connsiteY21" fmla="*/ 6344 h 211455"/>
                              <a:gd name="connsiteX22" fmla="*/ 99342 w 114185"/>
                              <a:gd name="connsiteY22" fmla="*/ 205111 h 211455"/>
                              <a:gd name="connsiteX23" fmla="*/ 16028 w 114185"/>
                              <a:gd name="connsiteY23" fmla="*/ 205111 h 211455"/>
                              <a:gd name="connsiteX24" fmla="*/ 6407 w 114185"/>
                              <a:gd name="connsiteY24" fmla="*/ 195490 h 211455"/>
                              <a:gd name="connsiteX25" fmla="*/ 6407 w 114185"/>
                              <a:gd name="connsiteY25" fmla="*/ 177411 h 211455"/>
                              <a:gd name="connsiteX26" fmla="*/ 108942 w 114185"/>
                              <a:gd name="connsiteY26" fmla="*/ 177411 h 211455"/>
                              <a:gd name="connsiteX27" fmla="*/ 108942 w 114185"/>
                              <a:gd name="connsiteY27" fmla="*/ 195427 h 211455"/>
                              <a:gd name="connsiteX28" fmla="*/ 99384 w 114185"/>
                              <a:gd name="connsiteY28" fmla="*/ 205111 h 211455"/>
                              <a:gd name="connsiteX29" fmla="*/ 99342 w 114185"/>
                              <a:gd name="connsiteY29" fmla="*/ 205111 h 21145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</a:cxnLst>
                            <a:rect l="l" t="t" r="r" b="b"/>
                            <a:pathLst>
                              <a:path w="114185" h="211455">
                                <a:moveTo>
                                  <a:pt x="99342" y="0"/>
                                </a:moveTo>
                                <a:lnTo>
                                  <a:pt x="16028" y="0"/>
                                </a:lnTo>
                                <a:cubicBezTo>
                                  <a:pt x="7176" y="0"/>
                                  <a:pt x="0" y="7176"/>
                                  <a:pt x="0" y="16028"/>
                                </a:cubicBezTo>
                                <a:lnTo>
                                  <a:pt x="0" y="195427"/>
                                </a:lnTo>
                                <a:cubicBezTo>
                                  <a:pt x="0" y="204279"/>
                                  <a:pt x="7176" y="211455"/>
                                  <a:pt x="16028" y="211455"/>
                                </a:cubicBezTo>
                                <a:lnTo>
                                  <a:pt x="99342" y="211455"/>
                                </a:lnTo>
                                <a:cubicBezTo>
                                  <a:pt x="108194" y="211455"/>
                                  <a:pt x="115370" y="204279"/>
                                  <a:pt x="115370" y="195427"/>
                                </a:cubicBezTo>
                                <a:lnTo>
                                  <a:pt x="115370" y="16028"/>
                                </a:lnTo>
                                <a:cubicBezTo>
                                  <a:pt x="115370" y="7176"/>
                                  <a:pt x="108194" y="0"/>
                                  <a:pt x="99342" y="0"/>
                                </a:cubicBezTo>
                                <a:close/>
                                <a:moveTo>
                                  <a:pt x="6428" y="35376"/>
                                </a:moveTo>
                                <a:lnTo>
                                  <a:pt x="108942" y="35376"/>
                                </a:lnTo>
                                <a:lnTo>
                                  <a:pt x="108942" y="171004"/>
                                </a:lnTo>
                                <a:lnTo>
                                  <a:pt x="6428" y="171004"/>
                                </a:lnTo>
                                <a:lnTo>
                                  <a:pt x="6428" y="35376"/>
                                </a:lnTo>
                                <a:close/>
                                <a:moveTo>
                                  <a:pt x="16028" y="6344"/>
                                </a:moveTo>
                                <a:lnTo>
                                  <a:pt x="99342" y="6344"/>
                                </a:lnTo>
                                <a:cubicBezTo>
                                  <a:pt x="104655" y="6344"/>
                                  <a:pt x="108963" y="10651"/>
                                  <a:pt x="108963" y="15965"/>
                                </a:cubicBezTo>
                                <a:lnTo>
                                  <a:pt x="108963" y="28969"/>
                                </a:lnTo>
                                <a:lnTo>
                                  <a:pt x="6428" y="28969"/>
                                </a:lnTo>
                                <a:lnTo>
                                  <a:pt x="6428" y="16028"/>
                                </a:lnTo>
                                <a:cubicBezTo>
                                  <a:pt x="6393" y="10715"/>
                                  <a:pt x="10672" y="6379"/>
                                  <a:pt x="15986" y="6344"/>
                                </a:cubicBezTo>
                                <a:cubicBezTo>
                                  <a:pt x="16000" y="6344"/>
                                  <a:pt x="16014" y="6344"/>
                                  <a:pt x="16028" y="6344"/>
                                </a:cubicBezTo>
                                <a:close/>
                                <a:moveTo>
                                  <a:pt x="99342" y="205111"/>
                                </a:moveTo>
                                <a:lnTo>
                                  <a:pt x="16028" y="205111"/>
                                </a:lnTo>
                                <a:cubicBezTo>
                                  <a:pt x="10715" y="205111"/>
                                  <a:pt x="6407" y="200804"/>
                                  <a:pt x="6407" y="195490"/>
                                </a:cubicBezTo>
                                <a:lnTo>
                                  <a:pt x="6407" y="177411"/>
                                </a:lnTo>
                                <a:lnTo>
                                  <a:pt x="108942" y="177411"/>
                                </a:lnTo>
                                <a:lnTo>
                                  <a:pt x="108942" y="195427"/>
                                </a:lnTo>
                                <a:cubicBezTo>
                                  <a:pt x="108977" y="200740"/>
                                  <a:pt x="104698" y="205076"/>
                                  <a:pt x="99384" y="205111"/>
                                </a:cubicBezTo>
                                <a:cubicBezTo>
                                  <a:pt x="99370" y="205111"/>
                                  <a:pt x="99356" y="205111"/>
                                  <a:pt x="99342" y="205111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2096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Freeform 85"/>
                        <wps:cNvSpPr/>
                        <wps:spPr>
                          <a:xfrm>
                            <a:off x="345597" y="4419544"/>
                            <a:ext cx="16916" cy="16916"/>
                          </a:xfrm>
                          <a:custGeom>
                            <a:avLst/>
                            <a:gdLst>
                              <a:gd name="connsiteX0" fmla="*/ 18101 w 16916"/>
                              <a:gd name="connsiteY0" fmla="*/ 9050 h 16916"/>
                              <a:gd name="connsiteX1" fmla="*/ 9050 w 16916"/>
                              <a:gd name="connsiteY1" fmla="*/ 18101 h 16916"/>
                              <a:gd name="connsiteX2" fmla="*/ 0 w 16916"/>
                              <a:gd name="connsiteY2" fmla="*/ 9050 h 16916"/>
                              <a:gd name="connsiteX3" fmla="*/ 9050 w 16916"/>
                              <a:gd name="connsiteY3" fmla="*/ 0 h 16916"/>
                              <a:gd name="connsiteX4" fmla="*/ 18101 w 16916"/>
                              <a:gd name="connsiteY4" fmla="*/ 9050 h 1691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6916" h="16916">
                                <a:moveTo>
                                  <a:pt x="18101" y="9050"/>
                                </a:moveTo>
                                <a:cubicBezTo>
                                  <a:pt x="18101" y="14049"/>
                                  <a:pt x="14049" y="18101"/>
                                  <a:pt x="9050" y="18101"/>
                                </a:cubicBezTo>
                                <a:cubicBezTo>
                                  <a:pt x="4052" y="18101"/>
                                  <a:pt x="0" y="14049"/>
                                  <a:pt x="0" y="9050"/>
                                </a:cubicBezTo>
                                <a:cubicBezTo>
                                  <a:pt x="0" y="4052"/>
                                  <a:pt x="4052" y="0"/>
                                  <a:pt x="9050" y="0"/>
                                </a:cubicBezTo>
                                <a:cubicBezTo>
                                  <a:pt x="14049" y="0"/>
                                  <a:pt x="18101" y="4052"/>
                                  <a:pt x="18101" y="9050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2096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Freeform 86"/>
                        <wps:cNvSpPr/>
                        <wps:spPr>
                          <a:xfrm>
                            <a:off x="338226" y="4251691"/>
                            <a:ext cx="31718" cy="6344"/>
                          </a:xfrm>
                          <a:custGeom>
                            <a:avLst/>
                            <a:gdLst>
                              <a:gd name="connsiteX0" fmla="*/ 3734 w 31718"/>
                              <a:gd name="connsiteY0" fmla="*/ 6386 h 6343"/>
                              <a:gd name="connsiteX1" fmla="*/ 29109 w 31718"/>
                              <a:gd name="connsiteY1" fmla="*/ 6386 h 6343"/>
                              <a:gd name="connsiteX2" fmla="*/ 32800 w 31718"/>
                              <a:gd name="connsiteY2" fmla="*/ 3734 h 6343"/>
                              <a:gd name="connsiteX3" fmla="*/ 30148 w 31718"/>
                              <a:gd name="connsiteY3" fmla="*/ 43 h 6343"/>
                              <a:gd name="connsiteX4" fmla="*/ 29109 w 31718"/>
                              <a:gd name="connsiteY4" fmla="*/ 43 h 6343"/>
                              <a:gd name="connsiteX5" fmla="*/ 3734 w 31718"/>
                              <a:gd name="connsiteY5" fmla="*/ 43 h 6343"/>
                              <a:gd name="connsiteX6" fmla="*/ 43 w 31718"/>
                              <a:gd name="connsiteY6" fmla="*/ 2695 h 6343"/>
                              <a:gd name="connsiteX7" fmla="*/ 2695 w 31718"/>
                              <a:gd name="connsiteY7" fmla="*/ 6386 h 6343"/>
                              <a:gd name="connsiteX8" fmla="*/ 3734 w 31718"/>
                              <a:gd name="connsiteY8" fmla="*/ 6386 h 63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31718" h="6343">
                                <a:moveTo>
                                  <a:pt x="3734" y="6386"/>
                                </a:moveTo>
                                <a:lnTo>
                                  <a:pt x="29109" y="6386"/>
                                </a:lnTo>
                                <a:cubicBezTo>
                                  <a:pt x="30861" y="6673"/>
                                  <a:pt x="32513" y="5486"/>
                                  <a:pt x="32800" y="3734"/>
                                </a:cubicBezTo>
                                <a:cubicBezTo>
                                  <a:pt x="33087" y="1983"/>
                                  <a:pt x="31900" y="330"/>
                                  <a:pt x="30148" y="43"/>
                                </a:cubicBezTo>
                                <a:cubicBezTo>
                                  <a:pt x="29804" y="-14"/>
                                  <a:pt x="29453" y="-14"/>
                                  <a:pt x="29109" y="43"/>
                                </a:cubicBezTo>
                                <a:lnTo>
                                  <a:pt x="3734" y="43"/>
                                </a:lnTo>
                                <a:cubicBezTo>
                                  <a:pt x="1983" y="-244"/>
                                  <a:pt x="330" y="943"/>
                                  <a:pt x="43" y="2695"/>
                                </a:cubicBezTo>
                                <a:cubicBezTo>
                                  <a:pt x="-244" y="4447"/>
                                  <a:pt x="943" y="6099"/>
                                  <a:pt x="2695" y="6386"/>
                                </a:cubicBezTo>
                                <a:cubicBezTo>
                                  <a:pt x="3039" y="6443"/>
                                  <a:pt x="3390" y="6443"/>
                                  <a:pt x="3734" y="6386"/>
                                </a:cubicBezTo>
                                <a:close/>
                              </a:path>
                            </a:pathLst>
                          </a:custGeom>
                          <a:grpFill/>
                          <a:ln w="2096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90F2186" id="Graphic 38" o:spid="_x0000_s1026" alt="&quot;&quot;" style="position:absolute;margin-left:-48.75pt;margin-top:262.4pt;width:9pt;height:16.65pt;z-index:251737088;mso-width-relative:margin" coordorigin="2969,42367" coordsize="1141,2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DN8+gkAAG81AAAOAAAAZHJzL2Uyb0RvYy54bWzsW9+P27gRfi/Q/0HwY4HEoiTL1iKbQ5o0&#10;QYHgLkBS3PVRK8trA7bkStp4c3/9fTMUpaHstahc2pfuy65p8psZzg9yOLP76qfHw977mlf1rixu&#10;Z+qlP/PyIivXu+L+dvavL+9frGZe3aTFOt2XRX47+5bXs59e//Uvr07Hmzwot+V+nVceiBT1zel4&#10;O9s2zfFmPq+zbX5I65flMS8wuSmrQ9pgWN3P11V6AvXDfh74fjw/ldX6WJVZXtf49p2enL1m+ptN&#10;njW/bDZ13nj72xlka/hnxT/v6Of89av05r5Kj9td1oqRfocUh3RXgGlH6l3apN5DtTsjddhlVVmX&#10;m+ZlVh7m5Wazy3LeA3aj/MFuPlTlw5H3cn9zuj92aoJqB3r6brLZz18/VMfPx08VNHE63kMXPKK9&#10;PG6qA/2GlN4jq+xbp7L8sfEyfKlUpFbxzMswFWCwWGiVZlvonVBBEidxOPMwHwVhvAxanWfbf1wl&#10;Me/51+V+t36/2+9JGPaM/O2+8r6msOndvSKGWC1Wza2NnI5wrbrXXv3ntPd5mx5zNkp9A+19qrzd&#10;+na2imZekR7g4e+rPCd/9fAV65SXdRqub2oo+4J6n1LUdU0LNWUPdfMhL9lk6dePdaN9e41PxO5+&#10;3QqYlUVR75r8N8TD5rCHu/9t7iVJGAXeyWN7tjY8Q/xbInxv60mLn63+TQn6KvaD1Sh9iRinHwj6&#10;/ihtuVpLMyY/vLbTzzh9uVoliyhYjioIPtMxcFOQRGjljzJZCCZuVpYIRyY4AfqdqEW4HNeXBXHT&#10;13I6FwvCPjhmdVxY3Vbc9CUR416bCPpx5BAUEhBCtfGoyZWMU+WvEofQtjCObGS4urKxMEvl+9H4&#10;dmToOqlMSYRy5CID2I2LRDiqTAawW8grCYnDyEFfMoDdXFhJiBsTK37hY3E4egQrC7NI4sW47a0A&#10;dmQjMQEkS8bZyBh2M75EODKRkezGRCLcLi3kV/35pRbJKh41iwVxMn5gRbHT1W5B3JjIIHZz40BC&#10;An+hlBo1fSCj2C0kLYgrGyuMI385bhaJoIwiGb9cAiuOnbhIhFouIxeVWXHsdr8EFsaRjwxkxwsm&#10;sDBueUUgYxmetorGjSMhri4go9nRoSXkAhuk//cmwU+3JufPHos26ccnL6WnuM+v02NZ05tMvgDw&#10;LjNDpPf6KQUUvRhGwDgDJNi8w9zACFQJDiZxRsRKcDgJjKiSYH6kQY1uYiNYJJgfSs5gRIAEx5PE&#10;hltL8HISGM4qwatJYLigBCeTwJRWSjTGk3xs6GTTvIzyQIv7ND9TA0fDeJLwA1dDJjcJPnA25GiT&#10;4AN3Q/I1CT5wODXN49TA5TCexH3gdGqa11FGI+2O8RTulKtY8GleR1mIBZ/mdZRdWPBpXhcMvA7j&#10;SXsfeB0yiknwgdfh2p8EH3gdbvNJ8IHX4WKfBB94XWB5nT7n24u1QmWZasp7rik3Mw815WrmoaZ8&#10;RyzTm2Pa0H1sPnqntlYK9W67UinNHsqv+ZeS1zV0OXNiwB5gnLZfsS/kSk5WrZVmPnu422V/z3+X&#10;q5dqqW3DZCEgc9OBwnNabPGtpt8q0KJo+EgauubV6tssuCSIZhn4qJCxfo0onYCyqqg59Dvt58gc&#10;V4Tq1WhBrgmGDFMlOnp6jJFOcVWLtX0uupi01HBNQImhF5SD5gRkaDEhu2XfXg3Gm2yZsn1Z52z5&#10;3su0zumBytvlykYrXb/IKLI1ED8CzpabReb32WJdmxls3V7dyTFlrZTZkHt6q7170cN0ZKu9RsXi&#10;joflkWa7UYy2CJ3pBtE5FRc0eEr58YKvmUtzVCppxbLNZ/gaTlSGYXJckXDT64Sl8kQwrG2BtCBx&#10;mGgxlL/UaUu/K7SAWl3Y4c+1CktLZxF+iRVE8vWJcqbc2Kfa2SW1c7zJmXNWT8ZFb3/9Hhtxl963&#10;rOXXtKeVRuL1EKO/GG96bWDfX/nsq2dTulbg4C8dMf3uv+ou+vnNrCeu5jf4gPZFSyIYlt3mlpF1&#10;jik/ihN9HkEpPq4ycV3BJNR/sxR2btELoQng0lxHVCwaEF3oC/PcCk/4gL0rc95AEkoGuEnZZQUs&#10;Xt+vQ9eVGpy8p31ByULgJ+CepeiJb/Zpw8/3ouwWHau6eZfWW90F5d6nFv6Azl6l7+w9XvFohZqO&#10;I326K9ff0LGsSt0Ir4/Z+x0ofUzr5lNaoRUIbaCb3/yCH5t9CTmQnfAnpC1l9ful72k9WqqYnXkn&#10;dNJvZ/V/HtIqn3n7fxZotiYqgi29hgfRgjrAXiVn7uRM8XB4WyKxQgoO6fgjrW/25uOmKg+/oun/&#10;hrhiKi0y8EYVo0H+pQdvG4wxhTZslr95w5/RbofyPxafjxkR53wLO//y+GtaHT1S5+2sQa/159I0&#10;eNMb00UlC3ZrCVmUbx6acrOjFitrWOu1HaDZTL30/0XXGdfKsOvMFwVxR3N6vOscomOf6KCLIjo4&#10;2iOl6zrHCVXtqb2v+KN2LfOnAX+q56xWyldUaTOELzSprZZzgshHPffaeqvpzOtH6MPPunafFmiE&#10;AW6vDsBdzmvSy8Uu0uPW7Ii7SC/Xj6oGR2RH3En3EjCUHjHxXHmc9jLXV1RXbTWJJlce6T7oqrbf&#10;9bjUgYq3pQ6PS09LNjrfk2RNui/Atk/p7eurTSkpRvWtH/mR9V5T/AXdupouyJlUhMlbM7Q/6wK2&#10;R5pZ5C90bnhGEIc58RmKoL8Wm7Gp2iPNQ0OYkxC442wlHd02jK5sgvao1VenFItSr/kh537m6W20&#10;uSh0+JxIPCcS/5U/X8MdP0wkOMV2TyTCVUA9PoRpFCzoDNL5qEkkQjzfkb9TImEeavDnH5JHhMuQ&#10;GnaaAwf12d+iWWlEHKIpvvUgBp/fF7IOK4sIEuUnY/RlGuFAX+YFYbDyKZG4Kr8FoP1el1/mBaGv&#10;IvrTu6v0JSAKR6jLvMBJOxIwSh05bZemuJhWrh8lDg/tiGPxiFbk6iBO6M9VrnkN8uiOOC8fIS/X&#10;OzgNwqcj76IYuX5AHqH3nL39uOyNk7drjXb4KA6+LvXrinlOjXZ9qnbgaR0V/bbrwNP6Kbrg0oFN&#10;jfrHZKztjYCMlWPqUsJKXs6aI/c9y1dNDU1nXnwQDRebJZdStdBfxTq1jeNlexNoUiEuMByIsNgi&#10;0nxNYstnNc+waDqDtonbo5YgeGlDqGRls1JJW74MQytj5FObOelbyimBDhKqCZLgL3Sz2cgdJNFC&#10;7+hsApfbNTZGg+1GjEE6ocz8pW3zZlmawNQVOn0wz8TcwPprjGg1HZ2tsW2q9khjXhBpQkVRxM5t&#10;tky06fvYT6xnC1Pnid6nbML2qJXYD7Wa4siWOQwT/aQ4mzCqEr5rU34uEP4/Fwj5n1TwXz38CG//&#10;A4n+bUiOuaDY/5/U6z8AAAD//wMAUEsDBBQABgAIAAAAIQDGVP024QAAAAsBAAAPAAAAZHJzL2Rv&#10;d25yZXYueG1sTI9NT4NAEIbvJv6HzZh4owtVbIssTdOop8bE1sR427JTIGVnCbsF+u8dT3qcd568&#10;H/l6sq0YsPeNIwXJLAaBVDrTUKXg8/AaLUH4oMno1hEquKKHdXF7k+vMuJE+cNiHSrAJ+UwrqEPo&#10;Mil9WaPVfuY6JP6dXG914LOvpOn1yOa2lfM4fpJWN8QJte5wW2N53l+sgrdRj5uH5GXYnU/b6/ch&#10;ff/aJajU/d20eQYRcAp/MPzW5+pQcKeju5DxolUQrRYpowrS+SNvYCJarFg5spIuE5BFLv9vKH4A&#10;AAD//wMAUEsBAi0AFAAGAAgAAAAhALaDOJL+AAAA4QEAABMAAAAAAAAAAAAAAAAAAAAAAFtDb250&#10;ZW50X1R5cGVzXS54bWxQSwECLQAUAAYACAAAACEAOP0h/9YAAACUAQAACwAAAAAAAAAAAAAAAAAv&#10;AQAAX3JlbHMvLnJlbHNQSwECLQAUAAYACAAAACEAb1QzfPoJAABvNQAADgAAAAAAAAAAAAAAAAAu&#10;AgAAZHJzL2Uyb0RvYy54bWxQSwECLQAUAAYACAAAACEAxlT9NuEAAAALAQAADwAAAAAAAAAAAAAA&#10;AABUDAAAZHJzL2Rvd25yZXYueG1sUEsFBgAAAAAEAAQA8wAAAGINAAAAAA==&#10;">
                <v:shape id="Freeform 84" o:spid="_x0000_s1027" style="position:absolute;left:2969;top:42367;width:1142;height:2114;visibility:visible;mso-wrap-style:square;v-text-anchor:middle" coordsize="114185,211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q0HxAAAANsAAAAPAAAAZHJzL2Rvd25yZXYueG1sRI9Ba8JA&#10;FITvBf/D8oTe6sZaiqSuQYRQDwFpYmmPj+wzG8y+DdnVpP/eLRR6HGbmG2aTTbYTNxp861jBcpGA&#10;IK6dbrlRcKrypzUIH5A1do5JwQ95yLazhw2m2o38QbcyNCJC2KeowITQp1L62pBFv3A9cfTObrAY&#10;ohwaqQccI9x28jlJXqXFluOCwZ72hupLebUKruPn5dTUfOwrU9HqOy/ek69Cqcf5tHsDEWgK/+G/&#10;9kErWL/A75f4A+T2DgAA//8DAFBLAQItABQABgAIAAAAIQDb4fbL7gAAAIUBAAATAAAAAAAAAAAA&#10;AAAAAAAAAABbQ29udGVudF9UeXBlc10ueG1sUEsBAi0AFAAGAAgAAAAhAFr0LFu/AAAAFQEAAAsA&#10;AAAAAAAAAAAAAAAAHwEAAF9yZWxzLy5yZWxzUEsBAi0AFAAGAAgAAAAhAMdOrQfEAAAA2wAAAA8A&#10;AAAAAAAAAAAAAAAABwIAAGRycy9kb3ducmV2LnhtbFBLBQYAAAAAAwADALcAAAD4AgAAAAA=&#10;" path="m99342,l16028,c7176,,,7176,,16028l,195427v,8852,7176,16028,16028,16028l99342,211455v8852,,16028,-7176,16028,-16028l115370,16028c115370,7176,108194,,99342,xm6428,35376r102514,l108942,171004r-102514,l6428,35376xm16028,6344r83314,c104655,6344,108963,10651,108963,15965r,13004l6428,28969r,-12941c6393,10715,10672,6379,15986,6344v14,,28,,42,xm99342,205111r-83314,c10715,205111,6407,200804,6407,195490r,-18079l108942,177411r,18016c108977,200740,104698,205076,99384,205111v-14,,-28,,-42,xe" filled="f" stroked="f" strokeweight=".05822mm">
                  <v:stroke joinstyle="miter"/>
                  <v:path arrowok="t" o:connecttype="custom" o:connectlocs="99343,0;16028,0;0,16028;0,195427;16028,211455;99343,211455;115371,195427;115371,16028;99343,0;6428,35376;108943,35376;108943,171004;6428,171004;6428,35376;16028,6344;99343,6344;108964,15965;108964,28969;6428,28969;6428,16028;15986,6344;16028,6344;99343,205111;16028,205111;6407,195490;6407,177411;108943,177411;108943,195427;99385,205111;99343,205111" o:connectangles="0,0,0,0,0,0,0,0,0,0,0,0,0,0,0,0,0,0,0,0,0,0,0,0,0,0,0,0,0,0"/>
                </v:shape>
                <v:shape id="Freeform 85" o:spid="_x0000_s1028" style="position:absolute;left:3455;top:44195;width:170;height:169;visibility:visible;mso-wrap-style:square;v-text-anchor:middle" coordsize="16916,16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MN6qwgAAANsAAAAPAAAAZHJzL2Rvd25yZXYueG1sRI9Bi8Iw&#10;FITvC/6H8ARva6rgItUoqyB6kdXqxdvb5m1TtnkpTbT13xtB8DjMzDfMfNnZStyo8aVjBaNhAoI4&#10;d7rkQsH5tPmcgvABWWPlmBTcycNy0fuYY6pdy0e6ZaEQEcI+RQUmhDqV0ueGLPqhq4mj9+caiyHK&#10;ppC6wTbCbSXHSfIlLZYcFwzWtDaU/2dXq+AwMnwpfjpX/273q/2adsdt65Qa9LvvGYhAXXiHX+2d&#10;VjCdwPNL/AFy8QAAAP//AwBQSwECLQAUAAYACAAAACEA2+H2y+4AAACFAQAAEwAAAAAAAAAAAAAA&#10;AAAAAAAAW0NvbnRlbnRfVHlwZXNdLnhtbFBLAQItABQABgAIAAAAIQBa9CxbvwAAABUBAAALAAAA&#10;AAAAAAAAAAAAAB8BAABfcmVscy8ucmVsc1BLAQItABQABgAIAAAAIQC2MN6qwgAAANsAAAAPAAAA&#10;AAAAAAAAAAAAAAcCAABkcnMvZG93bnJldi54bWxQSwUGAAAAAAMAAwC3AAAA9gIAAAAA&#10;" path="m18101,9050v,4999,-4052,9051,-9051,9051c4052,18101,,14049,,9050,,4052,4052,,9050,v4999,,9051,4052,9051,9050xe" filled="f" stroked="f" strokeweight=".05822mm">
                  <v:stroke joinstyle="miter"/>
                  <v:path arrowok="t" o:connecttype="custom" o:connectlocs="18101,9050;9050,18101;0,9050;9050,0;18101,9050" o:connectangles="0,0,0,0,0"/>
                </v:shape>
                <v:shape id="Freeform 86" o:spid="_x0000_s1029" style="position:absolute;left:3382;top:42516;width:317;height:64;visibility:visible;mso-wrap-style:square;v-text-anchor:middle" coordsize="31718,6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pdQxAAAANsAAAAPAAAAZHJzL2Rvd25yZXYueG1sRI9Ba8JA&#10;FITvgv9heYK3ulFQbHQV0QqWHkpj8PzIPpNg9m3c3Zr033cLBY/DzHzDrLe9acSDnK8tK5hOEhDE&#10;hdU1lwry8/FlCcIHZI2NZVLwQx62m+Fgjam2HX/RIwuliBD2KSqoQmhTKX1RkUE/sS1x9K7WGQxR&#10;ulJqh12Em0bOkmQhDdYcFypsaV9Rccu+jYJ53X2+y+z6evD3y9t0P/vI74VTajzqdysQgfrwDP+3&#10;T1rBcgF/X+IPkJtfAAAA//8DAFBLAQItABQABgAIAAAAIQDb4fbL7gAAAIUBAAATAAAAAAAAAAAA&#10;AAAAAAAAAABbQ29udGVudF9UeXBlc10ueG1sUEsBAi0AFAAGAAgAAAAhAFr0LFu/AAAAFQEAAAsA&#10;AAAAAAAAAAAAAAAAHwEAAF9yZWxzLy5yZWxzUEsBAi0AFAAGAAgAAAAhAO52l1DEAAAA2wAAAA8A&#10;AAAAAAAAAAAAAAAABwIAAGRycy9kb3ducmV2LnhtbFBLBQYAAAAAAwADALcAAAD4AgAAAAA=&#10;" path="m3734,6386r25375,c30861,6673,32513,5486,32800,3734,33087,1983,31900,330,30148,43v-344,-57,-695,-57,-1039,l3734,43c1983,-244,330,943,43,2695,-244,4447,943,6099,2695,6386v344,57,695,57,1039,xe" filled="f" stroked="f" strokeweight=".05822mm">
                  <v:stroke joinstyle="miter"/>
                  <v:path arrowok="t" o:connecttype="custom" o:connectlocs="3734,6387;29109,6387;32800,3735;30148,43;29109,43;3734,43;43,2695;2695,6387;3734,6387" o:connectangles="0,0,0,0,0,0,0,0,0"/>
                </v:shape>
              </v:group>
            </w:pict>
          </mc:Fallback>
        </mc:AlternateContent>
      </w:r>
      <w:r w:rsidR="00203213" w:rsidRPr="00054E7A">
        <w:rPr>
          <w:noProof/>
          <w:lang w:eastAsia="en-AU"/>
        </w:rPr>
        <w:drawing>
          <wp:anchor distT="0" distB="0" distL="114300" distR="114300" simplePos="0" relativeHeight="251681792" behindDoc="0" locked="0" layoutInCell="1" allowOverlap="1" wp14:anchorId="728E4CDC" wp14:editId="582780CB">
            <wp:simplePos x="0" y="0"/>
            <wp:positionH relativeFrom="column">
              <wp:posOffset>-648335</wp:posOffset>
            </wp:positionH>
            <wp:positionV relativeFrom="paragraph">
              <wp:posOffset>3686034</wp:posOffset>
            </wp:positionV>
            <wp:extent cx="168275" cy="168275"/>
            <wp:effectExtent l="0" t="0" r="0" b="0"/>
            <wp:wrapNone/>
            <wp:docPr id="44" name="Graphic 4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noun_website_1276202_000000.sv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275" cy="16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3213" w:rsidRPr="00054E7A">
        <w:rPr>
          <w:noProof/>
          <w:lang w:eastAsia="en-AU"/>
        </w:rPr>
        <w:drawing>
          <wp:anchor distT="0" distB="0" distL="114300" distR="114300" simplePos="0" relativeHeight="251672576" behindDoc="0" locked="0" layoutInCell="1" allowOverlap="1" wp14:anchorId="7E84C2BC" wp14:editId="462FA214">
            <wp:simplePos x="0" y="0"/>
            <wp:positionH relativeFrom="column">
              <wp:posOffset>-650875</wp:posOffset>
            </wp:positionH>
            <wp:positionV relativeFrom="paragraph">
              <wp:posOffset>2969401</wp:posOffset>
            </wp:positionV>
            <wp:extent cx="182880" cy="182880"/>
            <wp:effectExtent l="0" t="0" r="0" b="0"/>
            <wp:wrapNone/>
            <wp:docPr id="32" name="Graphic 3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noun_Email_1666920_000000.sv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" cy="182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286F" w:rsidRPr="00054E7A">
        <w:rPr>
          <w:noProof/>
          <w:lang w:eastAsia="en-AU"/>
        </w:rPr>
        <w:drawing>
          <wp:anchor distT="0" distB="0" distL="114300" distR="114300" simplePos="0" relativeHeight="251691008" behindDoc="0" locked="0" layoutInCell="1" allowOverlap="1" wp14:anchorId="2C69B5CE" wp14:editId="6E705FD2">
            <wp:simplePos x="0" y="0"/>
            <wp:positionH relativeFrom="column">
              <wp:posOffset>-742315</wp:posOffset>
            </wp:positionH>
            <wp:positionV relativeFrom="paragraph">
              <wp:posOffset>6620717</wp:posOffset>
            </wp:positionV>
            <wp:extent cx="313522" cy="313522"/>
            <wp:effectExtent l="0" t="0" r="0" b="0"/>
            <wp:wrapNone/>
            <wp:docPr id="49" name="Graphic 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noun_graduation_828933_000000.sv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522" cy="3135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286F" w:rsidRPr="00054E7A">
        <w:rPr>
          <w:noProof/>
          <w:lang w:eastAsia="en-AU"/>
        </w:rPr>
        <w:drawing>
          <wp:anchor distT="0" distB="0" distL="114300" distR="114300" simplePos="0" relativeHeight="251688960" behindDoc="0" locked="0" layoutInCell="1" allowOverlap="1" wp14:anchorId="68190023" wp14:editId="22271A81">
            <wp:simplePos x="0" y="0"/>
            <wp:positionH relativeFrom="column">
              <wp:posOffset>-742315</wp:posOffset>
            </wp:positionH>
            <wp:positionV relativeFrom="paragraph">
              <wp:posOffset>5946430</wp:posOffset>
            </wp:positionV>
            <wp:extent cx="313522" cy="313522"/>
            <wp:effectExtent l="0" t="0" r="0" b="0"/>
            <wp:wrapNone/>
            <wp:docPr id="48" name="Graphic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noun_graduation_828933_000000.sv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522" cy="3135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472D" w:rsidRPr="00054E7A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1308DE5" wp14:editId="4EC06B86">
                <wp:simplePos x="0" y="0"/>
                <wp:positionH relativeFrom="column">
                  <wp:posOffset>-914400</wp:posOffset>
                </wp:positionH>
                <wp:positionV relativeFrom="paragraph">
                  <wp:posOffset>14103985</wp:posOffset>
                </wp:positionV>
                <wp:extent cx="2668270" cy="3912235"/>
                <wp:effectExtent l="0" t="0" r="0" b="0"/>
                <wp:wrapNone/>
                <wp:docPr id="25" name="Group 2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8270" cy="3912235"/>
                          <a:chOff x="0" y="0"/>
                          <a:chExt cx="2668814" cy="3912326"/>
                        </a:xfr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g:grpSpPr>
                      <wpg:grpSp>
                        <wpg:cNvPr id="26" name="Group 26"/>
                        <wpg:cNvGrpSpPr/>
                        <wpg:grpSpPr>
                          <a:xfrm>
                            <a:off x="0" y="1001486"/>
                            <a:ext cx="2665730" cy="2910840"/>
                            <a:chOff x="0" y="-110884"/>
                            <a:chExt cx="2665730" cy="2910855"/>
                          </a:xfrm>
                          <a:grpFill/>
                        </wpg:grpSpPr>
                        <wps:wsp>
                          <wps:cNvPr id="27" name="Rectangle 27"/>
                          <wps:cNvSpPr/>
                          <wps:spPr>
                            <a:xfrm>
                              <a:off x="0" y="-110884"/>
                              <a:ext cx="2665730" cy="1905000"/>
                            </a:xfrm>
                            <a:prstGeom prst="rect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" name="Triangle 28"/>
                          <wps:cNvSpPr/>
                          <wps:spPr>
                            <a:xfrm rot="10800000">
                              <a:off x="0" y="1794131"/>
                              <a:ext cx="2665730" cy="1005840"/>
                            </a:xfrm>
                            <a:prstGeom prst="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9" name="Right Triangle 29"/>
                        <wps:cNvSpPr/>
                        <wps:spPr>
                          <a:xfrm>
                            <a:off x="0" y="0"/>
                            <a:ext cx="1333500" cy="1005840"/>
                          </a:xfrm>
                          <a:prstGeom prst="rtTriangle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Right Triangle 30"/>
                        <wps:cNvSpPr/>
                        <wps:spPr>
                          <a:xfrm flipH="1">
                            <a:off x="1335314" y="0"/>
                            <a:ext cx="1333500" cy="1005840"/>
                          </a:xfrm>
                          <a:prstGeom prst="rtTriangle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EA3733" id="Group 25" o:spid="_x0000_s1026" alt="&quot;&quot;" style="position:absolute;margin-left:-1in;margin-top:1110.55pt;width:210.1pt;height:308.05pt;z-index:251669504" coordsize="26688,391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wdBAQQAAJQTAAAOAAAAZHJzL2Uyb0RvYy54bWzsWNtu2zgQfV+g/0DovbEk27EtRCmCtMku&#10;kG2DJIs+MxRlCaBILknHzn79zpCSrNhxr0CBxfrFFm/DmcNzZiidvds0gjxxY2sl8yg5iSPCJVNF&#10;LZd59NfD1dt5RKyjsqBCSZ5Hz9xG787f/Ha21hlPVaVEwQ0BI9Jma51HlXM6G40sq3hD7YnSXMJg&#10;qUxDHTTNclQYugbrjRilcXw6WitTaKMYtxZ634fB6NzbL0vO3KeytNwRkUfgm/O/xv8+4u/o/Ixm&#10;S0N1VbPWDfoDXjS0lrBpb+o9dZSsTL1nqqmZUVaV7oSpZqTKsmbcxwDRJPFONNdGrbSPZZmtl7qH&#10;CaDdwemHzbKPT9dG3+tbA0is9RKw8C2MZVOaBv/BS7LxkD33kPGNIww609PTeToDZBmMjRdJmo6n&#10;AVRWAfJ761j1YbBynky2K8fpKa4cbTe2StTFVS0EeuEpwS+FIU8UDpMyxqVLPOhi1fypitAPpIjb&#10;Y4VudMFPn3fdYL635DcbbDJ6AUDfCMAAUreG1AXGHBFJG2CzPyAS/Mbp341mEsfJZO7jptkA0+ls&#10;3GKaLpJ4Pmkj2sH0bQJj80mH9wDZnfVTfyYDZOGUEVeEuw/z1mCgIEO7ZZr9OabdV1RzT2CL2HT4&#10;zTr87kCfVC4FJ+kMo8DtYV5PR5tZYOZBLr6I/1X0kkU8bfkwiF4b6665agg+5JEBLzyP6NONdYGC&#10;3RTcewsWzYTEHqk69EIPgNi56p/cs+A4T8g7XgJnUCh+h556+yS2FS146EaX/YnvkdUbRMslnF5v&#10;O6jggO0QTzsfl3KfFvvF8ZccC4v7FX5nJV2/uKmlMq8ZECDNducw3zMNQArQIEqPqngGRhgVkrLV&#10;7KqG87ih1t1SA1kYFACVxX2Cn1KodR6p9ikilTL/vNaP84GyMBqRNWT1PLJ/r6jhERF/SCDzIpmA&#10;lojzjcl0lkLDDEcehyNy1VwqyDUJ1DDN/CPOd6J7LI1qPkMBusBdYYhKBnvnEXOma1y6UG2ghDF+&#10;ceGnQerX1N3Ie83QOKKKfHvYfKZGt6R0wOePqhMQzXa4GebiSqkuVk6VtSfuFtcWbxDzr1I1VPqQ&#10;FR9M3Yp6/nVRh/OHPIacD1x8UW+S2WKSjD2ZDmRIyKHTNkMe1rhrffJg72CJqQCRPOq8ywxHnf8n&#10;db6t5b9K84tO83f1snJkq/zF15WPJHsh9faS0xXyZDweQyUMF8RvErlxnQNHmcP70/5l+VjOj+V8&#10;7y2zu2Pg3WF7Scf3j1DOd6QNA0CjdvKBmzopRa1/7+42rchBz9MxvvDtv0UepX5Yrceb+/B+/j+7&#10;ufuKDp9+/JeK9jMVflsatv1NP+s/pp3/CwAA//8DAFBLAwQUAAYACAAAACEAelgZTuQAAAAOAQAA&#10;DwAAAGRycy9kb3ducmV2LnhtbEyPwW7CMBBE75X6D9ZW6g0cGwooxEEItT2hSoVKFbclXpKI2I5i&#10;k4S/r3tqb7Oa0eybbDOahvXU+dpZBWKaACNbOF3bUsHX8W2yAuYDWo2Ns6TgTh42+eNDhql2g/2k&#10;/hBKFkusT1FBFUKbcu6Ligz6qWvJRu/iOoMhnl3JdYdDLDcNl0my4AZrGz9U2NKuouJ6uBkF7wMO&#10;25l47ffXy+5+Or58fO8FKfX8NG7XwAKN4S8Mv/gRHfLIdHY3qz1rFEzEfB7HBAVSSiGAxYxcLiSw&#10;cxSr2VICzzP+f0b+AwAA//8DAFBLAQItABQABgAIAAAAIQC2gziS/gAAAOEBAAATAAAAAAAAAAAA&#10;AAAAAAAAAABbQ29udGVudF9UeXBlc10ueG1sUEsBAi0AFAAGAAgAAAAhADj9If/WAAAAlAEAAAsA&#10;AAAAAAAAAAAAAAAALwEAAF9yZWxzLy5yZWxzUEsBAi0AFAAGAAgAAAAhAIxLB0EBBAAAlBMAAA4A&#10;AAAAAAAAAAAAAAAALgIAAGRycy9lMm9Eb2MueG1sUEsBAi0AFAAGAAgAAAAhAHpYGU7kAAAADgEA&#10;AA8AAAAAAAAAAAAAAAAAWwYAAGRycy9kb3ducmV2LnhtbFBLBQYAAAAABAAEAPMAAABsBwAAAAA=&#10;">
                <v:group id="Group 26" o:spid="_x0000_s1027" style="position:absolute;top:10014;width:26657;height:29109" coordorigin=",-1108" coordsize="26657,29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rect id="Rectangle 27" o:spid="_x0000_s1028" style="position:absolute;top:-1108;width:26657;height:1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UahwwAAANsAAAAPAAAAZHJzL2Rvd25yZXYueG1sRI9PawIx&#10;FMTvBb9DeIK3mtWDldUoKkhbPJT65/5MnruLm5clibvrt28KhR6HmfkNs1z3thYt+VA5VjAZZyCI&#10;tTMVFwrOp/3rHESIyAZrx6TgSQHWq8HLEnPjOv6m9hgLkSAcclRQxtjkUgZdksUwdg1x8m7OW4xJ&#10;+kIaj12C21pOs2wmLVacFkpsaFeSvh8fVsHF3bad1Vf+bJ9f1eP94LWeH5QaDfvNAkSkPv6H/9of&#10;RsH0DX6/pB8gVz8AAAD//wMAUEsBAi0AFAAGAAgAAAAhANvh9svuAAAAhQEAABMAAAAAAAAAAAAA&#10;AAAAAAAAAFtDb250ZW50X1R5cGVzXS54bWxQSwECLQAUAAYACAAAACEAWvQsW78AAAAVAQAACwAA&#10;AAAAAAAAAAAAAAAfAQAAX3JlbHMvLnJlbHNQSwECLQAUAAYACAAAACEAXVFGocMAAADbAAAADwAA&#10;AAAAAAAAAAAAAAAHAgAAZHJzL2Rvd25yZXYueG1sUEsFBgAAAAADAAMAtwAAAPcCAAAAAA==&#10;" filled="f" stroked="f" strokeweight="1pt"/>
                  <v:shape id="Triangle 28" o:spid="_x0000_s1029" type="#_x0000_t5" style="position:absolute;top:17941;width:26657;height:10058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hHlwAAAANsAAAAPAAAAZHJzL2Rvd25yZXYueG1sRE9Ni8Iw&#10;EL0L/ocwgjdNrbJoNS2yIBQ86e5hj0MzttVmUpqstv56cxA8Pt73LutNI+7UudqygsU8AkFcWF1z&#10;qeD35zBbg3AeWWNjmRQM5CBLx6MdJto++ET3sy9FCGGXoILK+zaR0hUVGXRz2xIH7mI7gz7ArpS6&#10;w0cIN42Mo+hLGqw5NFTY0ndFxe38bxTk69VVH+NhWLk2/9s8o8XS1AelppN+vwXhqfcf8dudawVx&#10;GBu+hB8g0xcAAAD//wMAUEsBAi0AFAAGAAgAAAAhANvh9svuAAAAhQEAABMAAAAAAAAAAAAAAAAA&#10;AAAAAFtDb250ZW50X1R5cGVzXS54bWxQSwECLQAUAAYACAAAACEAWvQsW78AAAAVAQAACwAAAAAA&#10;AAAAAAAAAAAfAQAAX3JlbHMvLnJlbHNQSwECLQAUAAYACAAAACEAwvIR5cAAAADbAAAADwAAAAAA&#10;AAAAAAAAAAAHAgAAZHJzL2Rvd25yZXYueG1sUEsFBgAAAAADAAMAtwAAAPQCAAAAAA==&#10;" filled="f" stroked="f" strokeweight="1pt"/>
                </v:group>
                <v:shape id="Right Triangle 29" o:spid="_x0000_s1030" type="#_x0000_t6" style="position:absolute;width:1333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J7FxAAAANsAAAAPAAAAZHJzL2Rvd25yZXYueG1sRI9BawIx&#10;FITvgv8hPMFbzSpY62qUEtrSUjxURT0+Ns/d0M3Lskl1++8boeBxmJlvmOW6c7W4UBusZwXjUQaC&#10;uPDGcqlgv3t9eAIRIrLB2jMp+KUA61W/t8Tc+Ct/0WUbS5EgHHJUUMXY5FKGoiKHYeQb4uSdfesw&#10;JtmW0rR4TXBXy0mWPUqHltNChQ3piorv7Y9T8KI7ezgW2p6mPPs0G60/3s5WqeGge16AiNTFe/i/&#10;/W4UTOZw+5J+gFz9AQAA//8DAFBLAQItABQABgAIAAAAIQDb4fbL7gAAAIUBAAATAAAAAAAAAAAA&#10;AAAAAAAAAABbQ29udGVudF9UeXBlc10ueG1sUEsBAi0AFAAGAAgAAAAhAFr0LFu/AAAAFQEAAAsA&#10;AAAAAAAAAAAAAAAAHwEAAF9yZWxzLy5yZWxzUEsBAi0AFAAGAAgAAAAhACYcnsXEAAAA2wAAAA8A&#10;AAAAAAAAAAAAAAAABwIAAGRycy9kb3ducmV2LnhtbFBLBQYAAAAAAwADALcAAAD4AgAAAAA=&#10;" filled="f" stroked="f" strokeweight="1pt"/>
                <v:shape id="Right Triangle 30" o:spid="_x0000_s1031" type="#_x0000_t6" style="position:absolute;left:13353;width:13335;height:10058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cmSvwAAANsAAAAPAAAAZHJzL2Rvd25yZXYueG1sRE9NawIx&#10;EL0L/ocwgjfNqqXI1igiCIVKQde9TzfTzdLNZEmixn/fHAo9Pt73ZpdsL+7kQ+dYwWJegCBunO64&#10;VXCtjrM1iBCRNfaOScGTAuy249EGS+0efKb7JbYih3AoUYGJcSilDI0hi2HuBuLMfTtvMWboW6k9&#10;PnK47eWyKF6lxY5zg8GBDoaan8vNKqg+Q22Glzrs6esj3pJP9elslJpO0v4NRKQU/8V/7netYJXX&#10;5y/5B8jtLwAAAP//AwBQSwECLQAUAAYACAAAACEA2+H2y+4AAACFAQAAEwAAAAAAAAAAAAAAAAAA&#10;AAAAW0NvbnRlbnRfVHlwZXNdLnhtbFBLAQItABQABgAIAAAAIQBa9CxbvwAAABUBAAALAAAAAAAA&#10;AAAAAAAAAB8BAABfcmVscy8ucmVsc1BLAQItABQABgAIAAAAIQCyEcmSvwAAANsAAAAPAAAAAAAA&#10;AAAAAAAAAAcCAABkcnMvZG93bnJldi54bWxQSwUGAAAAAAMAAwC3AAAA8wIAAAAA&#10;" filled="f" stroked="f" strokeweight="1pt"/>
              </v:group>
            </w:pict>
          </mc:Fallback>
        </mc:AlternateContent>
      </w:r>
      <w:r w:rsidR="00DB472D" w:rsidRPr="00054E7A"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6E9CBA5" wp14:editId="12365C39">
                <wp:simplePos x="0" y="0"/>
                <wp:positionH relativeFrom="column">
                  <wp:posOffset>-914400</wp:posOffset>
                </wp:positionH>
                <wp:positionV relativeFrom="paragraph">
                  <wp:posOffset>11074944</wp:posOffset>
                </wp:positionV>
                <wp:extent cx="2668814" cy="3912326"/>
                <wp:effectExtent l="0" t="0" r="0" b="0"/>
                <wp:wrapNone/>
                <wp:docPr id="13" name="Group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8814" cy="3912326"/>
                          <a:chOff x="0" y="0"/>
                          <a:chExt cx="2668814" cy="3912326"/>
                        </a:xfr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g:grpSpPr>
                      <wpg:grpSp>
                        <wpg:cNvPr id="14" name="Group 14"/>
                        <wpg:cNvGrpSpPr/>
                        <wpg:grpSpPr>
                          <a:xfrm>
                            <a:off x="0" y="1001486"/>
                            <a:ext cx="2665730" cy="2910840"/>
                            <a:chOff x="0" y="-110884"/>
                            <a:chExt cx="2665730" cy="2910855"/>
                          </a:xfrm>
                          <a:grpFill/>
                        </wpg:grpSpPr>
                        <wps:wsp>
                          <wps:cNvPr id="15" name="Rectangle 15"/>
                          <wps:cNvSpPr/>
                          <wps:spPr>
                            <a:xfrm>
                              <a:off x="0" y="-110884"/>
                              <a:ext cx="2665730" cy="1905000"/>
                            </a:xfrm>
                            <a:prstGeom prst="rect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Triangle 16"/>
                          <wps:cNvSpPr/>
                          <wps:spPr>
                            <a:xfrm rot="10800000">
                              <a:off x="0" y="1794131"/>
                              <a:ext cx="2665730" cy="1005840"/>
                            </a:xfrm>
                            <a:prstGeom prst="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7" name="Right Triangle 17"/>
                        <wps:cNvSpPr/>
                        <wps:spPr>
                          <a:xfrm>
                            <a:off x="0" y="0"/>
                            <a:ext cx="1333500" cy="1005840"/>
                          </a:xfrm>
                          <a:prstGeom prst="rtTriangle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Right Triangle 18"/>
                        <wps:cNvSpPr/>
                        <wps:spPr>
                          <a:xfrm flipH="1">
                            <a:off x="1335314" y="0"/>
                            <a:ext cx="1333500" cy="1005840"/>
                          </a:xfrm>
                          <a:prstGeom prst="rtTriangle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915119" id="Group 13" o:spid="_x0000_s1026" alt="&quot;&quot;" style="position:absolute;margin-left:-1in;margin-top:872.05pt;width:210.15pt;height:308.05pt;z-index:251666432" coordsize="26688,391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DM0/AMAAJQTAAAOAAAAZHJzL2Uyb0RvYy54bWzsWNlu2zgUfR9g/oHQeyPJu4XIRZBO0gEy&#10;aZCk6DNDUZYAimRJOnb69XO5SPISdwUKDMYvkrhdXh6ecy+p87ebhqFnqnQteB6lZ0mEKCeiqPky&#10;jz4+Xr2ZRUgbzAvMBKd59EJ19Hbx5x/na5nRgagEK6hCYITrbC3zqDJGZnGsSUUbrM+EpBwaS6Ea&#10;bKColnGh8BqsNyweJMkkXgtVSCUI1Rpq3/nGaOHslyUl5kNZamoQyyPwzbincs8n+4wX5zhbKiyr&#10;mgQ38E940eCaw6SdqXfYYLRS9YGppiZKaFGaMyKaWJRlTahbA6wmTfZWc63ESrq1LLP1UnYwAbR7&#10;OP20WXL7fK3kg7xTgMRaLgELV7Jr2ZSqsW/wEm0cZC8dZHRjEIHKwWQym6WjCBFoG87TwXAw8aCS&#10;CpA/GEeqv74xMu4n1oLVxVXNmPXCUYJeMoWeMWwmJoRykzrQ2ar5RxS+HkiRhG2FauuC6z5rq8F8&#10;Z2lxbkv9JPEOAF3BAwNI3SlUF8ByWC7HDbDZbRCCcgDvh9FMkyQdzQJiW5iOp0Ngq8V0ME+T2Sis&#10;aA/TNym0zdzsONtBdm/8eGw93EIWdtniaiu7Zd4pu1CQoe6Zpn+NaQ8VltQRWGdb+I1b/O5Bn5gv&#10;GUWp89BOD/06OupMAzOPcnFn/a+il86TceDD1uql0uaaigbZjzxS4IXjEX6+0cYD1Xaxc/dg4Yxx&#10;W8NFi56vARBbV92XeWHU9mP8npbAGSsUN0NHvUMS6woX1Fdbl92OH5DVGbSWS9i9zrZXwRHbfj2h&#10;vx1KXVjsBidfc8wP7ka4mQU33eCm5kK9ZoCBNMPMvr9jGoDkobEoPYniBRSlhA/KWpKrGvbjBmtz&#10;hxVEYVAAZBbzAR4lE+s8EuErQpVQX16rt/2BstAaoTVE9TzSn1dY0QixvzmQeZ6OQEvIuMJoPB1A&#10;QW23PG238FVzKSDWpJDDJHGftr9h7WepRPMJEtCFnRWaMCcwdx4Ro9rCpfHZBlIYoRcXrhuEfonN&#10;DX+QxBq3qFq+PW4+YSUDKQ3w+Va0AsLZHjd9XzuSi4uVEWXtiNvjGvAGMf8uVU9aVT+qOojaBTbr&#10;03FR+/2HOGY577m4k2/S6XyUDh2ZgLp97ugjHMTQcYiQxzVugk8O7D0sbSiwSJ503kaGk87/kzrv&#10;c/nv0vy01fx9vawM6pU/9UeirynfkmxH6uGQ04o8HQ6HkAn9Mei7RK5M68BJ5nB/Ojwsn9L5KZ0f&#10;3DLbM0bI0+0lBy7u/pKzL+3Zt6WNSlbL9+3ZJogc9Dwe2rvT4S3yJPXjaj2d3LfP5/+zk7vL6PDr&#10;x13ew28q+29pu+xO+ln3M23xLwAAAP//AwBQSwMEFAAGAAgAAAAhACA8d/3kAAAADgEAAA8AAABk&#10;cnMvZG93bnJldi54bWxMj8FqwzAQRO+F/oPYQm+JLNt1ims5hND2FApNCqU3xdrYJpZkLMV2/r7b&#10;U3PbYYbZN8V6Nh0bcfCtsxLEMgKGtnK6tbWEr8Pb4hmYD8pq1TmLEq7oYV3e3xUq126ynzjuQ82o&#10;xPpcSWhC6HPOfdWgUX7perTkndxgVCA51FwPaqJy0/E4ijJuVGvpQ6N63DZYnfcXI+F9UtMmEa/j&#10;7nzaXn8OTx/fO4FSPj7MmxdgAefwH4Y/fEKHkpiO7mK1Z52EhUhTGhPIWaWpAEaZeJUlwI50JFkU&#10;Ay8Lfjuj/AUAAP//AwBQSwECLQAUAAYACAAAACEAtoM4kv4AAADhAQAAEwAAAAAAAAAAAAAAAAAA&#10;AAAAW0NvbnRlbnRfVHlwZXNdLnhtbFBLAQItABQABgAIAAAAIQA4/SH/1gAAAJQBAAALAAAAAAAA&#10;AAAAAAAAAC8BAABfcmVscy8ucmVsc1BLAQItABQABgAIAAAAIQDPXDM0/AMAAJQTAAAOAAAAAAAA&#10;AAAAAAAAAC4CAABkcnMvZTJvRG9jLnhtbFBLAQItABQABgAIAAAAIQAgPHf95AAAAA4BAAAPAAAA&#10;AAAAAAAAAAAAAFYGAABkcnMvZG93bnJldi54bWxQSwUGAAAAAAQABADzAAAAZwcAAAAA&#10;">
                <v:group id="Group 14" o:spid="_x0000_s1027" style="position:absolute;top:10014;width:26657;height:29109" coordorigin=",-1108" coordsize="26657,29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rect id="Rectangle 15" o:spid="_x0000_s1028" style="position:absolute;top:-1108;width:26657;height:1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7fwwAAAANsAAAAPAAAAZHJzL2Rvd25yZXYueG1sRE9NawIx&#10;EL0X/A9hBG81q2CR1SgqSFs8SG29j8m4u7iZLEncXf99UxB6m8f7nOW6t7VoyYfKsYLJOANBrJ2p&#10;uFDw871/nYMIEdlg7ZgUPCjAejV4WWJuXMdf1J5iIVIIhxwVlDE2uZRBl2QxjF1DnLir8xZjgr6Q&#10;xmOXwm0tp1n2Ji1WnBpKbGhXkr6d7lbB2V23ndUX/mwfx+r+fvBazw9KjYb9ZgEiUh//xU/3h0nz&#10;Z/D3SzpArn4BAAD//wMAUEsBAi0AFAAGAAgAAAAhANvh9svuAAAAhQEAABMAAAAAAAAAAAAAAAAA&#10;AAAAAFtDb250ZW50X1R5cGVzXS54bWxQSwECLQAUAAYACAAAACEAWvQsW78AAAAVAQAACwAAAAAA&#10;AAAAAAAAAAAfAQAAX3JlbHMvLnJlbHNQSwECLQAUAAYACAAAACEADKO38MAAAADbAAAADwAAAAAA&#10;AAAAAAAAAAAHAgAAZHJzL2Rvd25yZXYueG1sUEsFBgAAAAADAAMAtwAAAPQCAAAAAA==&#10;" filled="f" stroked="f" strokeweight="1pt"/>
                  <v:shape id="Triangle 16" o:spid="_x0000_s1029" type="#_x0000_t5" style="position:absolute;top:17941;width:26657;height:10058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eqxwgAAANsAAAAPAAAAZHJzL2Rvd25yZXYueG1sRE9Na4NA&#10;EL0H8h+WKeQW1yQSUuMqoRAQekraQ4+DO1VTd1bcbdT++myh0Ns83udkxWQ6cafBtZYVbKIYBHFl&#10;dcu1gve38/oAwnlkjZ1lUjCTgyJfLjJMtR35Qverr0UIYZeigsb7PpXSVQ0ZdJHtiQP3aQeDPsCh&#10;lnrAMYSbTm7jeC8NthwaGuzppaHq6/ptFJSH5KZft/OcuL78eP6JNzvTnpVaPU2nIwhPk/8X/7lL&#10;Hebv4feXcIDMHwAAAP//AwBQSwECLQAUAAYACAAAACEA2+H2y+4AAACFAQAAEwAAAAAAAAAAAAAA&#10;AAAAAAAAW0NvbnRlbnRfVHlwZXNdLnhtbFBLAQItABQABgAIAAAAIQBa9CxbvwAAABUBAAALAAAA&#10;AAAAAAAAAAAAAB8BAABfcmVscy8ucmVsc1BLAQItABQABgAIAAAAIQASTeqxwgAAANsAAAAPAAAA&#10;AAAAAAAAAAAAAAcCAABkcnMvZG93bnJldi54bWxQSwUGAAAAAAMAAwC3AAAA9gIAAAAA&#10;" filled="f" stroked="f" strokeweight="1pt"/>
                </v:group>
                <v:shape id="Right Triangle 17" o:spid="_x0000_s1030" type="#_x0000_t6" style="position:absolute;width:13335;height:10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2WRwgAAANsAAAAPAAAAZHJzL2Rvd25yZXYueG1sRE9LawIx&#10;EL4X+h/CFLzVbAUfbI1SQhVFevCB9jhsxt3QzWTZRF3/vSkUepuP7znTeedqcaU2WM8K3voZCOLC&#10;G8ulgsN+8ToBESKywdozKbhTgPns+WmKufE33tJ1F0uRQjjkqKCKscmlDEVFDkPfN8SJO/vWYUyw&#10;LaVp8ZbCXS0HWTaSDi2nhgob0hUVP7uLU/CpO3s8Fdp+D3m8MV9ar5dnq1Tvpft4BxGpi//iP/fK&#10;pPlj+P0lHSBnDwAAAP//AwBQSwECLQAUAAYACAAAACEA2+H2y+4AAACFAQAAEwAAAAAAAAAAAAAA&#10;AAAAAAAAW0NvbnRlbnRfVHlwZXNdLnhtbFBLAQItABQABgAIAAAAIQBa9CxbvwAAABUBAAALAAAA&#10;AAAAAAAAAAAAAB8BAABfcmVscy8ucmVsc1BLAQItABQABgAIAAAAIQD2o2WRwgAAANsAAAAPAAAA&#10;AAAAAAAAAAAAAAcCAABkcnMvZG93bnJldi54bWxQSwUGAAAAAAMAAwC3AAAA9gIAAAAA&#10;" filled="f" stroked="f" strokeweight="1pt"/>
                <v:shape id="Right Triangle 18" o:spid="_x0000_s1031" type="#_x0000_t6" style="position:absolute;left:13353;width:13335;height:10058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pn0wgAAANsAAAAPAAAAZHJzL2Rvd25yZXYueG1sRI/NagMx&#10;DITvhb6DUaG3xttQQtjGCaEQCKQU8rN3da2ul67lxXYS9+2rQyA3iRnNfFqsih/UhWLqAxt4nVSg&#10;iNtge+4MnI6blzmolJEtDoHJwB8lWC0fHxZY23DlPV0OuVMSwqlGAy7nsdY6tY48pkkYiUX7CdFj&#10;ljV22ka8Srgf9LSqZtpjz9LgcKQPR+3v4ewNHL9S48a3Jq3pe5fPJZbmc++MeX4q63dQmUq+m2/X&#10;Wyv4Aiu/yAB6+Q8AAP//AwBQSwECLQAUAAYACAAAACEA2+H2y+4AAACFAQAAEwAAAAAAAAAAAAAA&#10;AAAAAAAAW0NvbnRlbnRfVHlwZXNdLnhtbFBLAQItABQABgAIAAAAIQBa9CxbvwAAABUBAAALAAAA&#10;AAAAAAAAAAAAAB8BAABfcmVscy8ucmVsc1BLAQItABQABgAIAAAAIQAH0pn0wgAAANsAAAAPAAAA&#10;AAAAAAAAAAAAAAcCAABkcnMvZG93bnJldi54bWxQSwUGAAAAAAMAAwC3AAAA9gIAAAAA&#10;" filled="f" stroked="f" strokeweight="1pt"/>
              </v:group>
            </w:pict>
          </mc:Fallback>
        </mc:AlternateContent>
      </w:r>
    </w:p>
    <w:sectPr w:rsidR="00871DB8" w:rsidRPr="00054E7A" w:rsidSect="00F97FD3">
      <w:footerReference w:type="even" r:id="rId19"/>
      <w:footerReference w:type="default" r:id="rId20"/>
      <w:footerReference w:type="first" r:id="rId21"/>
      <w:pgSz w:w="12240" w:h="15840" w:code="1"/>
      <w:pgMar w:top="720" w:right="432" w:bottom="432" w:left="432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094145" w14:textId="77777777" w:rsidR="005B4166" w:rsidRDefault="005B4166" w:rsidP="00AA35A8">
      <w:pPr>
        <w:spacing w:line="240" w:lineRule="auto"/>
      </w:pPr>
      <w:r>
        <w:separator/>
      </w:r>
    </w:p>
  </w:endnote>
  <w:endnote w:type="continuationSeparator" w:id="0">
    <w:p w14:paraId="33834F67" w14:textId="77777777" w:rsidR="005B4166" w:rsidRDefault="005B4166" w:rsidP="00AA35A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18ECC" w14:textId="36201590" w:rsidR="00497AE5" w:rsidRDefault="00080E0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7E81214" wp14:editId="7CD60942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58445" cy="207645"/>
              <wp:effectExtent l="0" t="0" r="0" b="0"/>
              <wp:wrapNone/>
              <wp:docPr id="989932699" name="Text Box 2" descr="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8445" cy="207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C0B5F3B" w14:textId="1B513746" w:rsidR="00080E07" w:rsidRPr="00080E07" w:rsidRDefault="00080E07" w:rsidP="00080E0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</w:pPr>
                          <w:r w:rsidRPr="00080E0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  <w:t>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E8121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-" style="position:absolute;margin-left:0;margin-top:0;width:20.35pt;height:16.3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FNQEQIAACEEAAAOAAAAZHJzL2Uyb0RvYy54bWysU01v2zAMvQ/YfxB0X+wESdcZcYqsRYYB&#10;QVsgHXpWZCk2IImCpMTOfv0o2U66bqdhF/mJpPnx+LS867QiJ+F8A6ak00lOiTAcqsYcSvrjZfPp&#10;lhIfmKmYAiNKehae3q0+fli2thAzqEFVwhFMYnzR2pLWIdgiyzyvhWZ+AlYYdEpwmgW8ukNWOdZi&#10;dq2yWZ7fZC24yjrgwnu0PvROukr5pRQ8PEnpRSCqpNhbSKdL5z6e2WrJioNjtm740Ab7hy40awwW&#10;vaR6YIGRo2v+SKUb7sCDDBMOOgMpGy7SDDjNNH83za5mVqRZkBxvLzT5/5eWP5529tmR0H2FDhcY&#10;CWmtLzwa4zyddDp+sVOCfqTwfKFNdIFwNM4Wt/P5ghKOrln++QYxZsmuP1vnwzcBmkRQUodbSWSx&#10;09aHPnQMibUMbBql0maU+c2AOaMlu3YYUej2HWmqN93voTrjUA76fXvLNw2W3jIfnpnDBeMcKNrw&#10;hIdU0JYUBkRJDe7n3+wxHnlHLyUtCqakBhVNifpucB+zxTzPo8DSDYEbwT6B6Zd8Ef3mqO8BtTjF&#10;Z2F5gjE4qBFKB/oVNb2O1dDFDMeaJd2P8D708sU3wcV6nYJQS5aFrdlZHlNHziKhL90rc3ZgPeC6&#10;HmGUFCvekd/Hxj+9XR8DriBtJvLbsznQjjpMux3eTBT623uKur7s1S8AAAD//wMAUEsDBBQABgAI&#10;AAAAIQDjS95h2gAAAAMBAAAPAAAAZHJzL2Rvd25yZXYueG1sTI/NTsMwEITvSH0Ha5G4UYeAUpTG&#10;qaryo14JSPS4ibdx1HgdYrcNb4/pBS4rjWY0822xmmwvTjT6zrGCu3kCgrhxuuNWwcf7y+0jCB+Q&#10;NfaOScE3eViVs6sCc+3O/EanKrQilrDPUYEJYcil9I0hi37uBuLo7d1oMUQ5tlKPeI7ltpdpkmTS&#10;YsdxweBAG0PNoTpaBdnT69oMn9nua5/6ra/dIVTuWamb62m9BBFoCn9h+MWP6FBGptodWXvRK4iP&#10;hMuN3kOyAFEruE8XIMtC/mcvfwAAAP//AwBQSwECLQAUAAYACAAAACEAtoM4kv4AAADhAQAAEwAA&#10;AAAAAAAAAAAAAAAAAAAAW0NvbnRlbnRfVHlwZXNdLnhtbFBLAQItABQABgAIAAAAIQA4/SH/1gAA&#10;AJQBAAALAAAAAAAAAAAAAAAAAC8BAABfcmVscy8ucmVsc1BLAQItABQABgAIAAAAIQBkqFNQEQIA&#10;ACEEAAAOAAAAAAAAAAAAAAAAAC4CAABkcnMvZTJvRG9jLnhtbFBLAQItABQABgAIAAAAIQDjS95h&#10;2gAAAAMBAAAPAAAAAAAAAAAAAAAAAGsEAABkcnMvZG93bnJldi54bWxQSwUGAAAAAAQABADzAAAA&#10;cgUAAAAA&#10;" filled="f" stroked="f">
              <v:fill o:detectmouseclick="t"/>
              <v:textbox style="mso-fit-shape-to-text:t" inset="20pt,0,0,15pt">
                <w:txbxContent>
                  <w:p w14:paraId="3C0B5F3B" w14:textId="1B513746" w:rsidR="00080E07" w:rsidRPr="00080E07" w:rsidRDefault="00080E07" w:rsidP="00080E0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</w:pPr>
                    <w:r w:rsidRPr="00080E07"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5DB5DD" w14:textId="15119C5D" w:rsidR="00497AE5" w:rsidRDefault="00080E0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FA85DDF" wp14:editId="2CCD3284">
              <wp:simplePos x="276225" y="9391650"/>
              <wp:positionH relativeFrom="page">
                <wp:align>left</wp:align>
              </wp:positionH>
              <wp:positionV relativeFrom="page">
                <wp:align>bottom</wp:align>
              </wp:positionV>
              <wp:extent cx="258445" cy="207645"/>
              <wp:effectExtent l="0" t="0" r="0" b="0"/>
              <wp:wrapNone/>
              <wp:docPr id="1021192470" name="Text Box 3" descr="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8445" cy="207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BD3773" w14:textId="4F05065A" w:rsidR="00080E07" w:rsidRPr="00080E07" w:rsidRDefault="00080E07" w:rsidP="00080E0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</w:pPr>
                          <w:r w:rsidRPr="00080E0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  <w:t>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A85DD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-" style="position:absolute;margin-left:0;margin-top:0;width:20.35pt;height:16.3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qASEgIAACEEAAAOAAAAZHJzL2Uyb0RvYy54bWysU01v2zAMvQ/YfxB0X+wESdc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4Wt/P5ghKOrln++QYxZsmuP1vnw1cBmkRQUodbSWSx&#10;09aHPnQMibUMbBql0maU+c2AOaMlu3YYUej2HWkqLD52v4fqjEM56PftLd80WHrLfHhhDheMc6Bo&#10;wzMeUkFbUhgQJTW4H3+zx3jkHb2UtCiYkhpUNCXqm8F9zBbzPI8CSzcEbgT7BKZ3+SL6zVE/AGpx&#10;is/C8gRjcFAjlA70G2p6HauhixmONUu6H+FD6OWLb4KL9ToFoZYsC1uzszymjpxFQl+7N+bswHrA&#10;dT3BKClWvCO/j41/ers+BlxB2kzkt2dzoB11mHY7vJko9F/vKer6slc/AQAA//8DAFBLAwQUAAYA&#10;CAAAACEA40veYdoAAAADAQAADwAAAGRycy9kb3ducmV2LnhtbEyPzU7DMBCE70h9B2uRuFGHgFKU&#10;xqmq8qNeCUj0uIm3cdR4HWK3DW+P6QUuK41mNPNtsZpsL040+s6xgrt5AoK4cbrjVsHH+8vtIwgf&#10;kDX2jknBN3lYlbOrAnPtzvxGpyq0Ipawz1GBCWHIpfSNIYt+7gbi6O3daDFEObZSj3iO5baXaZJk&#10;0mLHccHgQBtDzaE6WgXZ0+vaDJ/Z7muf+q2v3SFU7lmpm+tpvQQRaAp/YfjFj+hQRqbaHVl70SuI&#10;j4TLjd5DsgBRK7hPFyDLQv5nL38AAAD//wMAUEsBAi0AFAAGAAgAAAAhALaDOJL+AAAA4QEAABMA&#10;AAAAAAAAAAAAAAAAAAAAAFtDb250ZW50X1R5cGVzXS54bWxQSwECLQAUAAYACAAAACEAOP0h/9YA&#10;AACUAQAACwAAAAAAAAAAAAAAAAAvAQAAX3JlbHMvLnJlbHNQSwECLQAUAAYACAAAACEANT6gEhIC&#10;AAAhBAAADgAAAAAAAAAAAAAAAAAuAgAAZHJzL2Uyb0RvYy54bWxQSwECLQAUAAYACAAAACEA40ve&#10;YdoAAAADAQAADwAAAAAAAAAAAAAAAABsBAAAZHJzL2Rvd25yZXYueG1sUEsFBgAAAAAEAAQA8wAA&#10;AHMFAAAAAA==&#10;" filled="f" stroked="f">
              <v:fill o:detectmouseclick="t"/>
              <v:textbox style="mso-fit-shape-to-text:t" inset="20pt,0,0,15pt">
                <w:txbxContent>
                  <w:p w14:paraId="2DBD3773" w14:textId="4F05065A" w:rsidR="00080E07" w:rsidRPr="00080E07" w:rsidRDefault="00080E07" w:rsidP="00080E0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</w:pPr>
                    <w:r w:rsidRPr="00080E07"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0DA99" w14:textId="6499A7FB" w:rsidR="00497AE5" w:rsidRDefault="00080E0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5CE27B7" wp14:editId="53070EC9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58445" cy="207645"/>
              <wp:effectExtent l="0" t="0" r="0" b="0"/>
              <wp:wrapNone/>
              <wp:docPr id="1155643869" name="Text Box 1" descr="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8445" cy="207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2D216D" w14:textId="7B6824DE" w:rsidR="00080E07" w:rsidRPr="00080E07" w:rsidRDefault="00080E07" w:rsidP="00080E07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</w:pPr>
                          <w:r w:rsidRPr="00080E0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"/>
                              <w:szCs w:val="2"/>
                            </w:rPr>
                            <w:t>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5CE27B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-" style="position:absolute;margin-left:0;margin-top:0;width:20.35pt;height:16.3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335DgIAABoEAAAOAAAAZHJzL2Uyb0RvYy54bWysU01v2zAMvQ/YfxB0X+wESdcacYqsRYYB&#10;QVsgHXqWZSk2IImCpMTOfv0o2Um2bqdhF/mJpPnx+LS877UiR+F8C6ak00lOiTAc6tbsS/r9dfPp&#10;lhIfmKmZAiNKehKe3q8+flh2thAzaEDVwhFMYnzR2ZI2IdgiyzxvhGZ+AlYYdEpwmgW8un1WO9Zh&#10;dq2yWZ7fZB242jrgwnu0Pg5Oukr5pRQ8PEvpRSCqpNhbSKdLZxXPbLVkxd4x27R8bIP9QxeatQaL&#10;XlI9ssDIwbV/pNItd+BBhgkHnYGULRdpBpxmmr+bZtcwK9IsSI63F5r8/0vLn447++JI6L9AjwuM&#10;hHTWFx6NcZ5eOh2/2ClBP1J4utAm+kA4GmeL2/l8QQlH1yz/fIMYs2TXn63z4asATSIoqcOtJLLY&#10;cevDEHoOibUMbFql0maU+c2AOaMlu3YYUeirfmy7gvqE0zgYFu0t37RYc8t8eGEON4sDoFrDMx5S&#10;QVdSGBElDbgff7PHeCQcvZR0qJSSGpQyJeqbwUXMFvM8j8pKNwTuDKoEpnf5IvrNQT8AinCK78Hy&#10;BGNwUGcoHeg3FPM6VkMXMxxrlrQ6w4cw6BYfAxfrdQpCEVkWtmZneUwdyYpMvvZvzNmR7oB7eoKz&#10;lljxjvUhNv7p7foQkPu0kkjswObINwowLXV8LFHhv95T1PVJr34CAAD//wMAUEsDBBQABgAIAAAA&#10;IQDjS95h2gAAAAMBAAAPAAAAZHJzL2Rvd25yZXYueG1sTI/NTsMwEITvSH0Ha5G4UYeAUpTGqary&#10;o14JSPS4ibdx1HgdYrcNb4/pBS4rjWY0822xmmwvTjT6zrGCu3kCgrhxuuNWwcf7y+0jCB+QNfaO&#10;ScE3eViVs6sCc+3O/EanKrQilrDPUYEJYcil9I0hi37uBuLo7d1oMUQ5tlKPeI7ltpdpkmTSYsdx&#10;weBAG0PNoTpaBdnT69oMn9nua5/6ra/dIVTuWamb62m9BBFoCn9h+MWP6FBGptodWXvRK4iPhMuN&#10;3kOyAFEruE8XIMtC/mcvfwAAAP//AwBQSwECLQAUAAYACAAAACEAtoM4kv4AAADhAQAAEwAAAAAA&#10;AAAAAAAAAAAAAAAAW0NvbnRlbnRfVHlwZXNdLnhtbFBLAQItABQABgAIAAAAIQA4/SH/1gAAAJQB&#10;AAALAAAAAAAAAAAAAAAAAC8BAABfcmVscy8ucmVsc1BLAQItABQABgAIAAAAIQAvY335DgIAABoE&#10;AAAOAAAAAAAAAAAAAAAAAC4CAABkcnMvZTJvRG9jLnhtbFBLAQItABQABgAIAAAAIQDjS95h2gAA&#10;AAMBAAAPAAAAAAAAAAAAAAAAAGgEAABkcnMvZG93bnJldi54bWxQSwUGAAAAAAQABADzAAAAbwUA&#10;AAAA&#10;" filled="f" stroked="f">
              <v:fill o:detectmouseclick="t"/>
              <v:textbox style="mso-fit-shape-to-text:t" inset="20pt,0,0,15pt">
                <w:txbxContent>
                  <w:p w14:paraId="412D216D" w14:textId="7B6824DE" w:rsidR="00080E07" w:rsidRPr="00080E07" w:rsidRDefault="00080E07" w:rsidP="00080E07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</w:pPr>
                    <w:r w:rsidRPr="00080E07">
                      <w:rPr>
                        <w:rFonts w:ascii="Calibri" w:eastAsia="Calibri" w:hAnsi="Calibri" w:cs="Calibri"/>
                        <w:noProof/>
                        <w:color w:val="000000"/>
                        <w:sz w:val="2"/>
                        <w:szCs w:val="2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EF82CD" w14:textId="77777777" w:rsidR="005B4166" w:rsidRDefault="005B4166" w:rsidP="00AA35A8">
      <w:pPr>
        <w:spacing w:line="240" w:lineRule="auto"/>
      </w:pPr>
      <w:r>
        <w:separator/>
      </w:r>
    </w:p>
  </w:footnote>
  <w:footnote w:type="continuationSeparator" w:id="0">
    <w:p w14:paraId="4112E590" w14:textId="77777777" w:rsidR="005B4166" w:rsidRDefault="005B4166" w:rsidP="00AA35A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105C6E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310881858" o:spid="_x0000_i1025" type="#_x0000_t75" style="width:15pt;height:15pt;visibility:visible;mso-wrap-style:square">
            <v:imagedata r:id="rId1" o:title=""/>
          </v:shape>
        </w:pict>
      </mc:Choice>
      <mc:Fallback>
        <w:drawing>
          <wp:inline distT="0" distB="0" distL="0" distR="0" wp14:anchorId="407E32F0" wp14:editId="407E32F1">
            <wp:extent cx="190500" cy="190500"/>
            <wp:effectExtent l="0" t="0" r="0" b="0"/>
            <wp:docPr id="310881858" name="Picture 3108818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9C92E72" id="Picture 1162771230" o:spid="_x0000_i1025" type="#_x0000_t75" style="width:15pt;height:15pt;visibility:visible;mso-wrap-style:square">
            <v:imagedata r:id="rId3" o:title=""/>
          </v:shape>
        </w:pict>
      </mc:Choice>
      <mc:Fallback>
        <w:drawing>
          <wp:inline distT="0" distB="0" distL="0" distR="0" wp14:anchorId="407E32F2" wp14:editId="407E32F3">
            <wp:extent cx="190500" cy="190500"/>
            <wp:effectExtent l="0" t="0" r="0" b="0"/>
            <wp:docPr id="1162771230" name="Picture 1162771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FAE27A0"/>
    <w:multiLevelType w:val="hybridMultilevel"/>
    <w:tmpl w:val="88F0E214"/>
    <w:lvl w:ilvl="0" w:tplc="B7B08382">
      <w:numFmt w:val="decimalZero"/>
      <w:lvlText w:val="(%1)"/>
      <w:lvlJc w:val="left"/>
      <w:pPr>
        <w:ind w:left="1120" w:hanging="5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25B010FB"/>
    <w:multiLevelType w:val="hybridMultilevel"/>
    <w:tmpl w:val="5CF0D04A"/>
    <w:lvl w:ilvl="0" w:tplc="225455B4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01308"/>
    <w:multiLevelType w:val="hybridMultilevel"/>
    <w:tmpl w:val="0C881D08"/>
    <w:lvl w:ilvl="0" w:tplc="04090001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color w:val="8A2387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F2054"/>
    <w:multiLevelType w:val="hybridMultilevel"/>
    <w:tmpl w:val="BBF8ADCC"/>
    <w:lvl w:ilvl="0" w:tplc="DFA8F08A">
      <w:start w:val="1"/>
      <w:numFmt w:val="bullet"/>
      <w:lvlText w:val=""/>
      <w:lvlJc w:val="left"/>
      <w:pPr>
        <w:ind w:left="2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FC1B1C"/>
    <w:multiLevelType w:val="hybridMultilevel"/>
    <w:tmpl w:val="CF160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A2387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833FE2"/>
    <w:multiLevelType w:val="hybridMultilevel"/>
    <w:tmpl w:val="FD36A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033575">
    <w:abstractNumId w:val="0"/>
  </w:num>
  <w:num w:numId="2" w16cid:durableId="1247573273">
    <w:abstractNumId w:val="5"/>
  </w:num>
  <w:num w:numId="3" w16cid:durableId="837572212">
    <w:abstractNumId w:val="1"/>
  </w:num>
  <w:num w:numId="4" w16cid:durableId="1259947419">
    <w:abstractNumId w:val="3"/>
  </w:num>
  <w:num w:numId="5" w16cid:durableId="1001933997">
    <w:abstractNumId w:val="2"/>
  </w:num>
  <w:num w:numId="6" w16cid:durableId="8937363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B7C"/>
    <w:rsid w:val="00016073"/>
    <w:rsid w:val="0002125C"/>
    <w:rsid w:val="00033263"/>
    <w:rsid w:val="000334C1"/>
    <w:rsid w:val="0003364E"/>
    <w:rsid w:val="00037E30"/>
    <w:rsid w:val="00054E7A"/>
    <w:rsid w:val="00066113"/>
    <w:rsid w:val="00080801"/>
    <w:rsid w:val="00080E07"/>
    <w:rsid w:val="000873F6"/>
    <w:rsid w:val="00093326"/>
    <w:rsid w:val="000960F5"/>
    <w:rsid w:val="000B286F"/>
    <w:rsid w:val="000D134B"/>
    <w:rsid w:val="00112736"/>
    <w:rsid w:val="00115B3E"/>
    <w:rsid w:val="00124ED6"/>
    <w:rsid w:val="0013237F"/>
    <w:rsid w:val="00151A1B"/>
    <w:rsid w:val="00167789"/>
    <w:rsid w:val="00194704"/>
    <w:rsid w:val="001B07EB"/>
    <w:rsid w:val="001B160B"/>
    <w:rsid w:val="001C5535"/>
    <w:rsid w:val="00203213"/>
    <w:rsid w:val="002236D5"/>
    <w:rsid w:val="00231455"/>
    <w:rsid w:val="00243756"/>
    <w:rsid w:val="0027193E"/>
    <w:rsid w:val="002B5916"/>
    <w:rsid w:val="002C4E06"/>
    <w:rsid w:val="002C4E0C"/>
    <w:rsid w:val="002E0111"/>
    <w:rsid w:val="002E7306"/>
    <w:rsid w:val="00331DCE"/>
    <w:rsid w:val="00344596"/>
    <w:rsid w:val="00352A17"/>
    <w:rsid w:val="003718BE"/>
    <w:rsid w:val="003B4AEF"/>
    <w:rsid w:val="004078AF"/>
    <w:rsid w:val="00415CF3"/>
    <w:rsid w:val="004210C6"/>
    <w:rsid w:val="004455D4"/>
    <w:rsid w:val="00453A7B"/>
    <w:rsid w:val="00487B7F"/>
    <w:rsid w:val="004936B2"/>
    <w:rsid w:val="00497AE5"/>
    <w:rsid w:val="004A28EA"/>
    <w:rsid w:val="004A69EC"/>
    <w:rsid w:val="004E5B5C"/>
    <w:rsid w:val="004F4051"/>
    <w:rsid w:val="0050661B"/>
    <w:rsid w:val="0051566D"/>
    <w:rsid w:val="0052149D"/>
    <w:rsid w:val="00546FAE"/>
    <w:rsid w:val="005A417A"/>
    <w:rsid w:val="005B4166"/>
    <w:rsid w:val="005D22B5"/>
    <w:rsid w:val="005E525C"/>
    <w:rsid w:val="006140FF"/>
    <w:rsid w:val="00621F9F"/>
    <w:rsid w:val="006313F7"/>
    <w:rsid w:val="00666720"/>
    <w:rsid w:val="0069391F"/>
    <w:rsid w:val="006A1E18"/>
    <w:rsid w:val="006C5C17"/>
    <w:rsid w:val="006C7F5A"/>
    <w:rsid w:val="00702BB3"/>
    <w:rsid w:val="00722798"/>
    <w:rsid w:val="00760E56"/>
    <w:rsid w:val="00791376"/>
    <w:rsid w:val="007B1BDE"/>
    <w:rsid w:val="007B3003"/>
    <w:rsid w:val="007E0A1C"/>
    <w:rsid w:val="007F5CE5"/>
    <w:rsid w:val="00802A4E"/>
    <w:rsid w:val="00823AFC"/>
    <w:rsid w:val="00831977"/>
    <w:rsid w:val="00871DB8"/>
    <w:rsid w:val="00885947"/>
    <w:rsid w:val="00887E05"/>
    <w:rsid w:val="008A171A"/>
    <w:rsid w:val="008C4678"/>
    <w:rsid w:val="008F180B"/>
    <w:rsid w:val="008F48B9"/>
    <w:rsid w:val="009049BC"/>
    <w:rsid w:val="00985945"/>
    <w:rsid w:val="00993B7C"/>
    <w:rsid w:val="009D5812"/>
    <w:rsid w:val="009D646A"/>
    <w:rsid w:val="009E2194"/>
    <w:rsid w:val="00A41B4F"/>
    <w:rsid w:val="00A633B0"/>
    <w:rsid w:val="00AA1166"/>
    <w:rsid w:val="00AA35A8"/>
    <w:rsid w:val="00AE562D"/>
    <w:rsid w:val="00AF48CB"/>
    <w:rsid w:val="00B8453F"/>
    <w:rsid w:val="00B85473"/>
    <w:rsid w:val="00BA5009"/>
    <w:rsid w:val="00BB20CA"/>
    <w:rsid w:val="00BE5968"/>
    <w:rsid w:val="00BE71CF"/>
    <w:rsid w:val="00C06704"/>
    <w:rsid w:val="00C44297"/>
    <w:rsid w:val="00C52BD1"/>
    <w:rsid w:val="00C61A48"/>
    <w:rsid w:val="00C629C0"/>
    <w:rsid w:val="00C62E97"/>
    <w:rsid w:val="00CB357E"/>
    <w:rsid w:val="00CB3E40"/>
    <w:rsid w:val="00CD247A"/>
    <w:rsid w:val="00CF22B3"/>
    <w:rsid w:val="00D111FB"/>
    <w:rsid w:val="00D2008A"/>
    <w:rsid w:val="00D408D8"/>
    <w:rsid w:val="00D86385"/>
    <w:rsid w:val="00D95726"/>
    <w:rsid w:val="00DB472D"/>
    <w:rsid w:val="00DE5F88"/>
    <w:rsid w:val="00DF2298"/>
    <w:rsid w:val="00DF3F98"/>
    <w:rsid w:val="00E067BA"/>
    <w:rsid w:val="00E07EDB"/>
    <w:rsid w:val="00E16776"/>
    <w:rsid w:val="00E17712"/>
    <w:rsid w:val="00E946B6"/>
    <w:rsid w:val="00EA5D32"/>
    <w:rsid w:val="00EB5077"/>
    <w:rsid w:val="00EB74E8"/>
    <w:rsid w:val="00EC0F79"/>
    <w:rsid w:val="00F23A5D"/>
    <w:rsid w:val="00F30552"/>
    <w:rsid w:val="00F46BDB"/>
    <w:rsid w:val="00F677EF"/>
    <w:rsid w:val="00F7557A"/>
    <w:rsid w:val="00F97FD3"/>
    <w:rsid w:val="00FA486C"/>
    <w:rsid w:val="00FD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111FCD"/>
  <w15:chartTrackingRefBased/>
  <w15:docId w15:val="{DE9BD9BF-73F6-4F21-B920-800B7E3E6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7F7F7F" w:themeColor="text1" w:themeTint="80"/>
        <w:sz w:val="24"/>
        <w:szCs w:val="24"/>
        <w:lang w:val="en-US" w:eastAsia="en-US" w:bidi="ar-SA"/>
      </w:rPr>
    </w:rPrDefault>
    <w:pPrDefault>
      <w:pPr>
        <w:spacing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7FD3"/>
  </w:style>
  <w:style w:type="paragraph" w:styleId="Heading1">
    <w:name w:val="heading 1"/>
    <w:basedOn w:val="Normal"/>
    <w:next w:val="Normal"/>
    <w:link w:val="Heading1Char"/>
    <w:uiPriority w:val="9"/>
    <w:qFormat/>
    <w:rsid w:val="00EC0F7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caps/>
      <w:color w:val="8A2387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0F79"/>
    <w:pPr>
      <w:keepNext/>
      <w:keepLines/>
      <w:spacing w:before="120" w:line="240" w:lineRule="auto"/>
      <w:outlineLvl w:val="1"/>
    </w:pPr>
    <w:rPr>
      <w:rFonts w:asciiTheme="majorHAnsi" w:eastAsiaTheme="majorEastAsia" w:hAnsiTheme="majorHAnsi" w:cstheme="majorBidi"/>
      <w:cap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C0F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i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24ED6"/>
    <w:pPr>
      <w:keepNext/>
      <w:keepLines/>
      <w:spacing w:before="40"/>
      <w:jc w:val="center"/>
      <w:outlineLvl w:val="3"/>
    </w:pPr>
    <w:rPr>
      <w:rFonts w:asciiTheme="majorHAnsi" w:eastAsiaTheme="majorEastAsia" w:hAnsiTheme="majorHAnsi" w:cstheme="majorBidi"/>
      <w:iCs/>
      <w:caps/>
      <w:color w:val="FFFFFF" w:themeColor="background1"/>
      <w:sz w:val="3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53A7B"/>
    <w:pPr>
      <w:keepNext/>
      <w:keepLines/>
      <w:spacing w:before="80" w:line="240" w:lineRule="auto"/>
      <w:outlineLvl w:val="4"/>
    </w:pPr>
    <w:rPr>
      <w:rFonts w:asciiTheme="majorHAnsi" w:eastAsiaTheme="majorEastAsia" w:hAnsiTheme="majorHAnsi" w:cstheme="majorBidi"/>
      <w:b/>
      <w:caps/>
      <w:color w:val="FFFFFF" w:themeColor="background1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9137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472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72D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semiHidden/>
    <w:rsid w:val="00331D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AA35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87E05"/>
  </w:style>
  <w:style w:type="paragraph" w:styleId="Footer">
    <w:name w:val="footer"/>
    <w:basedOn w:val="Normal"/>
    <w:link w:val="FooterChar"/>
    <w:uiPriority w:val="99"/>
    <w:semiHidden/>
    <w:rsid w:val="00AA35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87E05"/>
  </w:style>
  <w:style w:type="table" w:styleId="TableGrid">
    <w:name w:val="Table Grid"/>
    <w:basedOn w:val="TableNormal"/>
    <w:uiPriority w:val="39"/>
    <w:rsid w:val="00AA3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EC0F79"/>
    <w:pPr>
      <w:spacing w:after="60" w:line="240" w:lineRule="auto"/>
      <w:contextualSpacing/>
    </w:pPr>
    <w:rPr>
      <w:rFonts w:asciiTheme="majorHAnsi" w:eastAsiaTheme="majorEastAsia" w:hAnsiTheme="majorHAnsi" w:cstheme="majorBidi"/>
      <w:caps/>
      <w:color w:val="595959" w:themeColor="text1" w:themeTint="A6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0F79"/>
    <w:rPr>
      <w:rFonts w:asciiTheme="majorHAnsi" w:eastAsiaTheme="majorEastAsia" w:hAnsiTheme="majorHAnsi" w:cstheme="majorBidi"/>
      <w:caps/>
      <w:color w:val="595959" w:themeColor="text1" w:themeTint="A6"/>
      <w:kern w:val="28"/>
      <w:sz w:val="72"/>
      <w:szCs w:val="56"/>
    </w:rPr>
  </w:style>
  <w:style w:type="character" w:styleId="PlaceholderText">
    <w:name w:val="Placeholder Text"/>
    <w:basedOn w:val="DefaultParagraphFont"/>
    <w:uiPriority w:val="99"/>
    <w:semiHidden/>
    <w:rsid w:val="002E7306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0F79"/>
    <w:pPr>
      <w:numPr>
        <w:ilvl w:val="1"/>
      </w:numPr>
      <w:pBdr>
        <w:bottom w:val="single" w:sz="4" w:space="10" w:color="595959" w:themeColor="text1" w:themeTint="A6"/>
      </w:pBdr>
      <w:spacing w:after="160"/>
    </w:pPr>
    <w:rPr>
      <w:rFonts w:eastAsiaTheme="minorEastAsia"/>
      <w:caps/>
      <w:color w:val="8A2387" w:themeColor="accent1"/>
      <w:sz w:val="40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C0F79"/>
    <w:rPr>
      <w:rFonts w:eastAsiaTheme="minorEastAsia"/>
      <w:caps/>
      <w:color w:val="8A2387" w:themeColor="accent1"/>
      <w:sz w:val="40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EC0F79"/>
    <w:rPr>
      <w:rFonts w:asciiTheme="majorHAnsi" w:eastAsiaTheme="majorEastAsia" w:hAnsiTheme="majorHAnsi" w:cstheme="majorBidi"/>
      <w:caps/>
      <w:color w:val="8A2387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C0F79"/>
    <w:rPr>
      <w:rFonts w:asciiTheme="majorHAnsi" w:eastAsiaTheme="majorEastAsia" w:hAnsiTheme="majorHAnsi" w:cstheme="majorBidi"/>
      <w:cap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C0F79"/>
    <w:rPr>
      <w:rFonts w:asciiTheme="majorHAnsi" w:eastAsiaTheme="majorEastAsia" w:hAnsiTheme="majorHAnsi" w:cstheme="majorBidi"/>
      <w:i/>
    </w:rPr>
  </w:style>
  <w:style w:type="character" w:customStyle="1" w:styleId="Heading4Char">
    <w:name w:val="Heading 4 Char"/>
    <w:basedOn w:val="DefaultParagraphFont"/>
    <w:link w:val="Heading4"/>
    <w:uiPriority w:val="9"/>
    <w:rsid w:val="00124ED6"/>
    <w:rPr>
      <w:rFonts w:asciiTheme="majorHAnsi" w:eastAsiaTheme="majorEastAsia" w:hAnsiTheme="majorHAnsi" w:cstheme="majorBidi"/>
      <w:iCs/>
      <w:caps/>
      <w:color w:val="FFFFFF" w:themeColor="background1"/>
      <w:sz w:val="32"/>
    </w:rPr>
  </w:style>
  <w:style w:type="paragraph" w:customStyle="1" w:styleId="Contact1">
    <w:name w:val="Contact1"/>
    <w:basedOn w:val="Normal"/>
    <w:next w:val="Normal"/>
    <w:link w:val="Contact1Char"/>
    <w:uiPriority w:val="29"/>
    <w:qFormat/>
    <w:rsid w:val="00B8453F"/>
    <w:rPr>
      <w:color w:val="FFFFFF" w:themeColor="background1"/>
    </w:rPr>
  </w:style>
  <w:style w:type="paragraph" w:customStyle="1" w:styleId="Contact2">
    <w:name w:val="Contact2"/>
    <w:basedOn w:val="Normal"/>
    <w:next w:val="Normal"/>
    <w:link w:val="Contact2Char"/>
    <w:uiPriority w:val="29"/>
    <w:qFormat/>
    <w:rsid w:val="002E0111"/>
    <w:pPr>
      <w:spacing w:after="120"/>
      <w:jc w:val="center"/>
    </w:pPr>
    <w:rPr>
      <w:b/>
      <w:color w:val="FFFFFF" w:themeColor="background1"/>
    </w:rPr>
  </w:style>
  <w:style w:type="character" w:customStyle="1" w:styleId="Contact1Char">
    <w:name w:val="Contact1 Char"/>
    <w:basedOn w:val="DefaultParagraphFont"/>
    <w:link w:val="Contact1"/>
    <w:uiPriority w:val="29"/>
    <w:rsid w:val="00887E05"/>
    <w:rPr>
      <w:color w:val="FFFFFF" w:themeColor="background1"/>
    </w:rPr>
  </w:style>
  <w:style w:type="character" w:customStyle="1" w:styleId="Heading5Char">
    <w:name w:val="Heading 5 Char"/>
    <w:basedOn w:val="DefaultParagraphFont"/>
    <w:link w:val="Heading5"/>
    <w:uiPriority w:val="9"/>
    <w:rsid w:val="00453A7B"/>
    <w:rPr>
      <w:rFonts w:asciiTheme="majorHAnsi" w:eastAsiaTheme="majorEastAsia" w:hAnsiTheme="majorHAnsi" w:cstheme="majorBidi"/>
      <w:b/>
      <w:caps/>
      <w:color w:val="FFFFFF" w:themeColor="background1"/>
    </w:rPr>
  </w:style>
  <w:style w:type="character" w:customStyle="1" w:styleId="Contact2Char">
    <w:name w:val="Contact2 Char"/>
    <w:basedOn w:val="DefaultParagraphFont"/>
    <w:link w:val="Contact2"/>
    <w:uiPriority w:val="29"/>
    <w:rsid w:val="002E0111"/>
    <w:rPr>
      <w:b/>
      <w:color w:val="FFFFFF" w:themeColor="background1"/>
    </w:rPr>
  </w:style>
  <w:style w:type="character" w:customStyle="1" w:styleId="Heading6Char">
    <w:name w:val="Heading 6 Char"/>
    <w:basedOn w:val="DefaultParagraphFont"/>
    <w:link w:val="Heading6"/>
    <w:uiPriority w:val="9"/>
    <w:rsid w:val="00791376"/>
    <w:rPr>
      <w:rFonts w:asciiTheme="majorHAnsi" w:eastAsiaTheme="majorEastAsia" w:hAnsiTheme="majorHAnsi" w:cstheme="majorBidi"/>
      <w:i/>
      <w:color w:val="FFFFFF" w:themeColor="background1"/>
    </w:rPr>
  </w:style>
  <w:style w:type="paragraph" w:customStyle="1" w:styleId="AboutMe">
    <w:name w:val="AboutMe"/>
    <w:basedOn w:val="Normal"/>
    <w:next w:val="Normal"/>
    <w:link w:val="AboutMeChar"/>
    <w:uiPriority w:val="28"/>
    <w:qFormat/>
    <w:rsid w:val="008A171A"/>
    <w:pPr>
      <w:spacing w:before="120"/>
      <w:jc w:val="center"/>
    </w:pPr>
    <w:rPr>
      <w:color w:val="FFFFFF" w:themeColor="background1"/>
    </w:rPr>
  </w:style>
  <w:style w:type="character" w:customStyle="1" w:styleId="AboutMeChar">
    <w:name w:val="AboutMe Char"/>
    <w:basedOn w:val="DefaultParagraphFont"/>
    <w:link w:val="AboutMe"/>
    <w:uiPriority w:val="28"/>
    <w:rsid w:val="008A171A"/>
    <w:rPr>
      <w:color w:val="FFFFFF" w:themeColor="background1"/>
    </w:rPr>
  </w:style>
  <w:style w:type="paragraph" w:customStyle="1" w:styleId="GraphicAnchor">
    <w:name w:val="Graphic Anchor"/>
    <w:basedOn w:val="Normal"/>
    <w:qFormat/>
    <w:rsid w:val="002E0111"/>
    <w:rPr>
      <w:sz w:val="2"/>
    </w:rPr>
  </w:style>
  <w:style w:type="paragraph" w:styleId="ListBullet">
    <w:name w:val="List Bullet"/>
    <w:basedOn w:val="Normal"/>
    <w:uiPriority w:val="99"/>
    <w:qFormat/>
    <w:rsid w:val="00D2008A"/>
    <w:pPr>
      <w:numPr>
        <w:numId w:val="5"/>
      </w:numPr>
      <w:spacing w:before="240" w:after="240" w:line="400" w:lineRule="exact"/>
      <w:contextualSpacing/>
    </w:pPr>
    <w:rPr>
      <w:sz w:val="22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8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6.png"/><Relationship Id="rId18" Type="http://schemas.openxmlformats.org/officeDocument/2006/relationships/image" Target="media/image11.svg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sv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8.png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7.svg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lewand\AppData\Roaming\Microsoft\Templates\Photo%20cover%20lett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D1F20557DAD4127B9F3DAEA6423BC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FCB2F7-5A08-4589-ABFB-5B165CEE46A8}"/>
      </w:docPartPr>
      <w:docPartBody>
        <w:p w:rsidR="00855954" w:rsidRDefault="00855954">
          <w:pPr>
            <w:pStyle w:val="FD1F20557DAD4127B9F3DAEA6423BC10"/>
          </w:pPr>
          <w:r w:rsidRPr="00054E7A">
            <w:t>Thank you for taking the time to review my resume. I look forward to talking with you.</w:t>
          </w:r>
        </w:p>
      </w:docPartBody>
    </w:docPart>
    <w:docPart>
      <w:docPartPr>
        <w:name w:val="D1FEE6081CD84D9AAE1268C20426EF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EFB54-C4CF-4B0B-B47A-5C53255D1103}"/>
      </w:docPartPr>
      <w:docPartBody>
        <w:p w:rsidR="00855954" w:rsidRDefault="00855954">
          <w:pPr>
            <w:pStyle w:val="D1FEE6081CD84D9AAE1268C20426EF9A"/>
          </w:pPr>
          <w:r w:rsidRPr="00054E7A">
            <w:t>Sincerely,</w:t>
          </w:r>
        </w:p>
      </w:docPartBody>
    </w:docPart>
    <w:docPart>
      <w:docPartPr>
        <w:name w:val="092E47454BF84329B471A1E6778E5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8ED281-5E9A-4F98-BE7B-04EEDA917D65}"/>
      </w:docPartPr>
      <w:docPartBody>
        <w:p w:rsidR="00855954" w:rsidRDefault="00855954">
          <w:pPr>
            <w:pStyle w:val="092E47454BF84329B471A1E6778E5AAB"/>
          </w:pPr>
          <w:r w:rsidRPr="00054E7A">
            <w:t>C O N T A C 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954"/>
    <w:rsid w:val="00066113"/>
    <w:rsid w:val="000B350D"/>
    <w:rsid w:val="00113DE6"/>
    <w:rsid w:val="003718BE"/>
    <w:rsid w:val="0051566D"/>
    <w:rsid w:val="005B1F70"/>
    <w:rsid w:val="005E525C"/>
    <w:rsid w:val="00666720"/>
    <w:rsid w:val="0069391F"/>
    <w:rsid w:val="00712432"/>
    <w:rsid w:val="00855954"/>
    <w:rsid w:val="008C4678"/>
    <w:rsid w:val="00A7344E"/>
    <w:rsid w:val="00AF48CB"/>
    <w:rsid w:val="00BB20CA"/>
    <w:rsid w:val="00D469A1"/>
    <w:rsid w:val="00E9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D1F20557DAD4127B9F3DAEA6423BC10">
    <w:name w:val="FD1F20557DAD4127B9F3DAEA6423BC10"/>
  </w:style>
  <w:style w:type="paragraph" w:customStyle="1" w:styleId="D1FEE6081CD84D9AAE1268C20426EF9A">
    <w:name w:val="D1FEE6081CD84D9AAE1268C20426EF9A"/>
  </w:style>
  <w:style w:type="paragraph" w:customStyle="1" w:styleId="092E47454BF84329B471A1E6778E5AAB">
    <w:name w:val="092E47454BF84329B471A1E6778E5A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old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8A2387"/>
      </a:accent1>
      <a:accent2>
        <a:srgbClr val="E94057"/>
      </a:accent2>
      <a:accent3>
        <a:srgbClr val="F27120"/>
      </a:accent3>
      <a:accent4>
        <a:srgbClr val="FFC000"/>
      </a:accent4>
      <a:accent5>
        <a:srgbClr val="F9C7CE"/>
      </a:accent5>
      <a:accent6>
        <a:srgbClr val="F2CEF1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C297B89-3BBA-43AE-9762-C4EB40B18C2B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65119AFB-09FF-41AF-8ABC-6592CE320E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EC1CFB-0B5E-47EB-9137-A2673B81D9A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378E5D8-052E-4B65-9FA1-7D6DEEE6A1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Photo cover letter</Template>
  <TotalTime>2510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Lewandowski (jolewand)</dc:creator>
  <cp:keywords/>
  <dc:description/>
  <cp:lastModifiedBy>John Lewandowski (jolewand)</cp:lastModifiedBy>
  <cp:revision>14</cp:revision>
  <dcterms:created xsi:type="dcterms:W3CDTF">2025-04-02T15:58:00Z</dcterms:created>
  <dcterms:modified xsi:type="dcterms:W3CDTF">2025-06-19T21:36:00Z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  <property fmtid="{D5CDD505-2E9C-101B-9397-08002B2CF9AE}" pid="3" name="ClassificationContentMarkingFooterShapeIds">
    <vt:lpwstr>24bbf891,44e1b9dd,3b012c9b,3cde2916</vt:lpwstr>
  </property>
  <property fmtid="{D5CDD505-2E9C-101B-9397-08002B2CF9AE}" pid="4" name="ClassificationContentMarkingFooterFontProps">
    <vt:lpwstr>#000000,1,Calibri</vt:lpwstr>
  </property>
  <property fmtid="{D5CDD505-2E9C-101B-9397-08002B2CF9AE}" pid="5" name="ClassificationContentMarkingFooterText">
    <vt:lpwstr>-</vt:lpwstr>
  </property>
  <property fmtid="{D5CDD505-2E9C-101B-9397-08002B2CF9AE}" pid="6" name="MSIP_Label_a189e4fd-a2fa-47bf-9b21-17f706ee2968_Enabled">
    <vt:lpwstr>true</vt:lpwstr>
  </property>
  <property fmtid="{D5CDD505-2E9C-101B-9397-08002B2CF9AE}" pid="7" name="MSIP_Label_a189e4fd-a2fa-47bf-9b21-17f706ee2968_SetDate">
    <vt:lpwstr>2025-06-19T21:36:50Z</vt:lpwstr>
  </property>
  <property fmtid="{D5CDD505-2E9C-101B-9397-08002B2CF9AE}" pid="8" name="MSIP_Label_a189e4fd-a2fa-47bf-9b21-17f706ee2968_Method">
    <vt:lpwstr>Privileged</vt:lpwstr>
  </property>
  <property fmtid="{D5CDD505-2E9C-101B-9397-08002B2CF9AE}" pid="9" name="MSIP_Label_a189e4fd-a2fa-47bf-9b21-17f706ee2968_Name">
    <vt:lpwstr>Cisco Public Label</vt:lpwstr>
  </property>
  <property fmtid="{D5CDD505-2E9C-101B-9397-08002B2CF9AE}" pid="10" name="MSIP_Label_a189e4fd-a2fa-47bf-9b21-17f706ee2968_SiteId">
    <vt:lpwstr>5ae1af62-9505-4097-a69a-c1553ef7840e</vt:lpwstr>
  </property>
  <property fmtid="{D5CDD505-2E9C-101B-9397-08002B2CF9AE}" pid="11" name="MSIP_Label_a189e4fd-a2fa-47bf-9b21-17f706ee2968_ActionId">
    <vt:lpwstr>0207f617-aa7c-43b5-8c99-ae7462353196</vt:lpwstr>
  </property>
  <property fmtid="{D5CDD505-2E9C-101B-9397-08002B2CF9AE}" pid="12" name="MSIP_Label_a189e4fd-a2fa-47bf-9b21-17f706ee2968_ContentBits">
    <vt:lpwstr>2</vt:lpwstr>
  </property>
  <property fmtid="{D5CDD505-2E9C-101B-9397-08002B2CF9AE}" pid="13" name="MSIP_Label_a189e4fd-a2fa-47bf-9b21-17f706ee2968_Tag">
    <vt:lpwstr>10, 0, 1, 1</vt:lpwstr>
  </property>
</Properties>
</file>