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3689057A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0F9AF6B3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C6A0C9" wp14:editId="32803F50">
                      <wp:extent cx="2670810" cy="1619250"/>
                      <wp:effectExtent l="11430" t="26670" r="45720" b="45720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670810" cy="16192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017DD3" id="Oval 2" o:spid="_x0000_s1026" alt="Title: Professional Headshot of Man" style="width:210.3pt;height:127.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" strokecolor="#94b6d2 [3204]" strokeweight="5pt">
                      <v:fill r:id="rId7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46F6E8B3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0949F34C" w14:textId="6EA5C93E" w:rsidR="001B2ABD" w:rsidRPr="00B36321" w:rsidRDefault="00675AF8" w:rsidP="001B2ABD">
            <w:pPr>
              <w:pStyle w:val="Title"/>
              <w:rPr>
                <w:rFonts w:ascii="Arial" w:hAnsi="Arial" w:cs="Arial"/>
              </w:rPr>
            </w:pPr>
            <w:r w:rsidRPr="00B36321">
              <w:rPr>
                <w:rFonts w:ascii="Arial" w:hAnsi="Arial" w:cs="Arial"/>
              </w:rPr>
              <w:t>brock nelson</w:t>
            </w:r>
          </w:p>
          <w:p w14:paraId="75075D09" w14:textId="07E31094" w:rsidR="001B2ABD" w:rsidRDefault="001B2ABD" w:rsidP="001B2ABD">
            <w:pPr>
              <w:pStyle w:val="Subtitle"/>
            </w:pPr>
          </w:p>
        </w:tc>
      </w:tr>
      <w:tr w:rsidR="00675AF8" w14:paraId="221A848E" w14:textId="77777777" w:rsidTr="001B2ABD">
        <w:tc>
          <w:tcPr>
            <w:tcW w:w="3600" w:type="dxa"/>
          </w:tcPr>
          <w:p w14:paraId="17A3A0DE" w14:textId="77777777" w:rsidR="00675AF8" w:rsidRDefault="00675AF8" w:rsidP="00675AF8">
            <w:pPr>
              <w:tabs>
                <w:tab w:val="left" w:pos="990"/>
              </w:tabs>
            </w:pPr>
          </w:p>
          <w:p w14:paraId="7B5F2169" w14:textId="77777777" w:rsidR="00675AF8" w:rsidRPr="002908B7" w:rsidRDefault="00675AF8" w:rsidP="00675AF8">
            <w:pPr>
              <w:pStyle w:val="Heading1"/>
            </w:pPr>
            <w:r w:rsidRPr="000438E4">
              <w:rPr>
                <w:b/>
                <w:bCs/>
              </w:rPr>
              <w:t>PROFILE</w:t>
            </w:r>
          </w:p>
          <w:p w14:paraId="18C07FEC" w14:textId="27748FAA" w:rsidR="004078F4" w:rsidRPr="004078F4" w:rsidRDefault="004078F4" w:rsidP="004078F4">
            <w:pPr>
              <w:rPr>
                <w:rFonts w:ascii="Arial" w:hAnsi="Arial" w:cs="Arial"/>
                <w:sz w:val="20"/>
                <w:szCs w:val="20"/>
              </w:rPr>
            </w:pPr>
            <w:r w:rsidRPr="004078F4">
              <w:rPr>
                <w:rFonts w:ascii="Arial" w:hAnsi="Arial" w:cs="Arial"/>
                <w:sz w:val="20"/>
                <w:szCs w:val="20"/>
              </w:rPr>
              <w:t xml:space="preserve">Creative and energetic film novice, experienced in small local theater and </w:t>
            </w:r>
            <w:r w:rsidR="00CB436D" w:rsidRPr="004078F4">
              <w:rPr>
                <w:rFonts w:ascii="Arial" w:hAnsi="Arial" w:cs="Arial"/>
                <w:sz w:val="20"/>
                <w:szCs w:val="20"/>
              </w:rPr>
              <w:t>minor acting roles</w:t>
            </w:r>
            <w:r w:rsidR="00C532AF">
              <w:rPr>
                <w:rFonts w:ascii="Arial" w:hAnsi="Arial" w:cs="Arial"/>
                <w:sz w:val="20"/>
                <w:szCs w:val="20"/>
              </w:rPr>
              <w:t xml:space="preserve"> in</w:t>
            </w:r>
            <w:r w:rsidR="00CB436D" w:rsidRPr="00CB43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078F4">
              <w:rPr>
                <w:rFonts w:ascii="Arial" w:hAnsi="Arial" w:cs="Arial"/>
                <w:sz w:val="20"/>
                <w:szCs w:val="20"/>
              </w:rPr>
              <w:t>commercial productions. Seeking an opportunity as a background extra to expand my skills in the film industry. I aim to support the production team in any way possible while learning from the film making process to gain valuable experience.</w:t>
            </w:r>
          </w:p>
          <w:p w14:paraId="72496897" w14:textId="77777777" w:rsidR="00675AF8" w:rsidRPr="000438E4" w:rsidRDefault="00675AF8" w:rsidP="00675AF8">
            <w:pPr>
              <w:pStyle w:val="Heading1"/>
              <w:rPr>
                <w:b/>
                <w:bCs/>
                <w:sz w:val="28"/>
                <w:szCs w:val="28"/>
              </w:rPr>
            </w:pPr>
            <w:r w:rsidRPr="000438E4">
              <w:rPr>
                <w:b/>
                <w:bCs/>
                <w:sz w:val="28"/>
                <w:szCs w:val="28"/>
              </w:rPr>
              <w:t>CONTACT</w:t>
            </w:r>
          </w:p>
          <w:p w14:paraId="053E4D1D" w14:textId="77777777" w:rsidR="00675AF8" w:rsidRPr="0061797D" w:rsidRDefault="00675AF8" w:rsidP="00675AF8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 w:rsidRPr="0061797D">
              <w:rPr>
                <w:rFonts w:ascii="Arial" w:hAnsi="Arial" w:cs="Arial"/>
                <w:sz w:val="20"/>
                <w:szCs w:val="20"/>
              </w:rPr>
              <w:t>PHONE:</w:t>
            </w:r>
          </w:p>
          <w:p w14:paraId="42210682" w14:textId="77777777" w:rsidR="00675AF8" w:rsidRPr="0061797D" w:rsidRDefault="00675AF8" w:rsidP="00675AF8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 w:rsidRPr="0061797D">
              <w:rPr>
                <w:rFonts w:ascii="Arial" w:hAnsi="Arial" w:cs="Arial"/>
                <w:sz w:val="20"/>
                <w:szCs w:val="20"/>
              </w:rPr>
              <w:t>302-922-1965</w:t>
            </w:r>
          </w:p>
          <w:p w14:paraId="0803932E" w14:textId="77777777" w:rsidR="00675AF8" w:rsidRPr="0061797D" w:rsidRDefault="00675AF8" w:rsidP="00675AF8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C31F90C" w14:textId="77777777" w:rsidR="00675AF8" w:rsidRPr="0061797D" w:rsidRDefault="00675AF8" w:rsidP="00675AF8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 w:rsidRPr="0061797D">
              <w:rPr>
                <w:rFonts w:ascii="Arial" w:hAnsi="Arial" w:cs="Arial"/>
                <w:sz w:val="20"/>
                <w:szCs w:val="20"/>
              </w:rPr>
              <w:t>EMAIL:</w:t>
            </w:r>
          </w:p>
          <w:p w14:paraId="742BF0B6" w14:textId="057FA11A" w:rsidR="00675AF8" w:rsidRPr="0061797D" w:rsidRDefault="00A33682" w:rsidP="00675AF8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="00675AF8" w:rsidRPr="0061797D">
              <w:rPr>
                <w:rFonts w:ascii="Arial" w:hAnsi="Arial" w:cs="Arial"/>
                <w:sz w:val="20"/>
                <w:szCs w:val="20"/>
              </w:rPr>
              <w:t>reentshirt125@gmail.com</w:t>
            </w:r>
          </w:p>
          <w:p w14:paraId="54BE6E87" w14:textId="77777777" w:rsidR="00675AF8" w:rsidRPr="000438E4" w:rsidRDefault="00675AF8" w:rsidP="00675AF8">
            <w:pPr>
              <w:pStyle w:val="Heading1"/>
              <w:rPr>
                <w:b/>
                <w:bCs/>
              </w:rPr>
            </w:pPr>
            <w:r w:rsidRPr="000438E4">
              <w:rPr>
                <w:b/>
                <w:bCs/>
              </w:rPr>
              <w:t>HOBBIES</w:t>
            </w:r>
          </w:p>
          <w:p w14:paraId="28A306FD" w14:textId="77777777" w:rsidR="00675AF8" w:rsidRPr="0061797D" w:rsidRDefault="00675AF8" w:rsidP="00675AF8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 w:rsidRPr="0061797D">
              <w:rPr>
                <w:rFonts w:ascii="Arial" w:hAnsi="Arial" w:cs="Arial"/>
                <w:sz w:val="20"/>
                <w:szCs w:val="20"/>
              </w:rPr>
              <w:t>Filmmaking</w:t>
            </w:r>
          </w:p>
          <w:p w14:paraId="114FD880" w14:textId="77777777" w:rsidR="00675AF8" w:rsidRPr="0061797D" w:rsidRDefault="00675AF8" w:rsidP="00675AF8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 w:rsidRPr="0061797D">
              <w:rPr>
                <w:rFonts w:ascii="Arial" w:hAnsi="Arial" w:cs="Arial"/>
                <w:sz w:val="20"/>
                <w:szCs w:val="20"/>
              </w:rPr>
              <w:t>Boating</w:t>
            </w:r>
          </w:p>
          <w:p w14:paraId="3F317001" w14:textId="77777777" w:rsidR="00675AF8" w:rsidRPr="0061797D" w:rsidRDefault="00675AF8" w:rsidP="00675AF8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 w:rsidRPr="0061797D">
              <w:rPr>
                <w:rFonts w:ascii="Arial" w:hAnsi="Arial" w:cs="Arial"/>
                <w:sz w:val="20"/>
                <w:szCs w:val="20"/>
              </w:rPr>
              <w:t>Fishing</w:t>
            </w:r>
          </w:p>
          <w:p w14:paraId="66A2B778" w14:textId="77777777" w:rsidR="00675AF8" w:rsidRPr="0061797D" w:rsidRDefault="00675AF8" w:rsidP="00675AF8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 w:rsidRPr="0061797D">
              <w:rPr>
                <w:rFonts w:ascii="Arial" w:hAnsi="Arial" w:cs="Arial"/>
                <w:sz w:val="20"/>
                <w:szCs w:val="20"/>
              </w:rPr>
              <w:t>Bord games</w:t>
            </w:r>
          </w:p>
          <w:p w14:paraId="0B656005" w14:textId="77777777" w:rsidR="00675AF8" w:rsidRPr="0061797D" w:rsidRDefault="00675AF8" w:rsidP="00675AF8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 w:rsidRPr="0061797D">
              <w:rPr>
                <w:rFonts w:ascii="Arial" w:hAnsi="Arial" w:cs="Arial"/>
                <w:sz w:val="20"/>
                <w:szCs w:val="20"/>
              </w:rPr>
              <w:t>Sports</w:t>
            </w:r>
          </w:p>
          <w:p w14:paraId="034E4FBF" w14:textId="4B216919" w:rsidR="00675AF8" w:rsidRPr="004D3011" w:rsidRDefault="00675AF8" w:rsidP="00675AF8">
            <w:r w:rsidRPr="0061797D">
              <w:rPr>
                <w:rFonts w:ascii="Arial" w:hAnsi="Arial" w:cs="Arial"/>
                <w:sz w:val="20"/>
                <w:szCs w:val="20"/>
              </w:rPr>
              <w:t>Movie watching</w:t>
            </w:r>
          </w:p>
        </w:tc>
        <w:tc>
          <w:tcPr>
            <w:tcW w:w="720" w:type="dxa"/>
          </w:tcPr>
          <w:p w14:paraId="6E55F97F" w14:textId="77777777" w:rsidR="00675AF8" w:rsidRDefault="00675AF8" w:rsidP="00675AF8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084E8798" w14:textId="77777777" w:rsidR="00675AF8" w:rsidRPr="008D26B6" w:rsidRDefault="00675AF8" w:rsidP="00675AF8">
            <w:pPr>
              <w:pStyle w:val="Heading2"/>
            </w:pPr>
            <w:r w:rsidRPr="008D26B6">
              <w:t>EDUCATION</w:t>
            </w:r>
          </w:p>
          <w:p w14:paraId="47B4980D" w14:textId="77777777" w:rsidR="00675AF8" w:rsidRPr="00B36321" w:rsidRDefault="00675AF8" w:rsidP="00675A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6321">
              <w:rPr>
                <w:rFonts w:ascii="Arial" w:hAnsi="Arial" w:cs="Arial"/>
                <w:b/>
                <w:bCs/>
                <w:sz w:val="20"/>
                <w:szCs w:val="20"/>
              </w:rPr>
              <w:t>Tomorrow’s filmmakers</w:t>
            </w:r>
          </w:p>
          <w:p w14:paraId="763A0FA6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2019 - present</w:t>
            </w:r>
          </w:p>
          <w:p w14:paraId="2C7746D8" w14:textId="3361F70D" w:rsidR="00675AF8" w:rsidRPr="00B36321" w:rsidRDefault="001A20C6" w:rsidP="00675A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745E62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achers</w:t>
            </w:r>
            <w:r w:rsidR="00675AF8" w:rsidRPr="00B36321">
              <w:rPr>
                <w:rFonts w:ascii="Arial" w:hAnsi="Arial" w:cs="Arial"/>
                <w:sz w:val="20"/>
                <w:szCs w:val="20"/>
              </w:rPr>
              <w:t xml:space="preserve"> Bruce Marchiano</w:t>
            </w:r>
            <w:r>
              <w:rPr>
                <w:rFonts w:ascii="Arial" w:hAnsi="Arial" w:cs="Arial"/>
                <w:sz w:val="20"/>
                <w:szCs w:val="20"/>
              </w:rPr>
              <w:t xml:space="preserve"> (acting), </w:t>
            </w:r>
            <w:r w:rsidR="00675AF8" w:rsidRPr="00B36321">
              <w:rPr>
                <w:rFonts w:ascii="Arial" w:hAnsi="Arial" w:cs="Arial"/>
                <w:sz w:val="20"/>
                <w:szCs w:val="20"/>
              </w:rPr>
              <w:t>Dallas Jenkins</w:t>
            </w:r>
            <w:r>
              <w:rPr>
                <w:rFonts w:ascii="Arial" w:hAnsi="Arial" w:cs="Arial"/>
                <w:sz w:val="20"/>
                <w:szCs w:val="20"/>
              </w:rPr>
              <w:t xml:space="preserve"> (d</w:t>
            </w:r>
            <w:r w:rsidR="000C31F8">
              <w:rPr>
                <w:rFonts w:ascii="Arial" w:hAnsi="Arial" w:cs="Arial"/>
                <w:sz w:val="20"/>
                <w:szCs w:val="20"/>
              </w:rPr>
              <w:t>irecting)</w:t>
            </w:r>
            <w:r w:rsidR="00675AF8" w:rsidRPr="00B36321">
              <w:rPr>
                <w:rFonts w:ascii="Arial" w:hAnsi="Arial" w:cs="Arial"/>
                <w:sz w:val="20"/>
                <w:szCs w:val="20"/>
              </w:rPr>
              <w:t>, Justus McCranie</w:t>
            </w:r>
            <w:r w:rsidR="000C31F8">
              <w:rPr>
                <w:rFonts w:ascii="Arial" w:hAnsi="Arial" w:cs="Arial"/>
                <w:sz w:val="20"/>
                <w:szCs w:val="20"/>
              </w:rPr>
              <w:t xml:space="preserve"> (Writing)</w:t>
            </w:r>
          </w:p>
          <w:p w14:paraId="76E5A9E7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B3F029" w14:textId="77777777" w:rsidR="00675AF8" w:rsidRPr="00B36321" w:rsidRDefault="00675AF8" w:rsidP="00675A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6321">
              <w:rPr>
                <w:rFonts w:ascii="Arial" w:hAnsi="Arial" w:cs="Arial"/>
                <w:b/>
                <w:bCs/>
                <w:sz w:val="20"/>
                <w:szCs w:val="20"/>
              </w:rPr>
              <w:t>Little-Nelson Christian Homeschool</w:t>
            </w:r>
          </w:p>
          <w:p w14:paraId="09114ECE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2010 – 2024</w:t>
            </w:r>
          </w:p>
          <w:p w14:paraId="7808FC9D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Filmmaking class from 2023 - 2024</w:t>
            </w:r>
          </w:p>
          <w:p w14:paraId="0BD013B1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901C21" w14:textId="77777777" w:rsidR="00675AF8" w:rsidRPr="00B36321" w:rsidRDefault="00675AF8" w:rsidP="00675A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6321">
              <w:rPr>
                <w:rFonts w:ascii="Arial" w:hAnsi="Arial" w:cs="Arial"/>
                <w:b/>
                <w:bCs/>
                <w:sz w:val="20"/>
                <w:szCs w:val="20"/>
              </w:rPr>
              <w:t>Glasgow Christian Academy</w:t>
            </w:r>
          </w:p>
          <w:p w14:paraId="5B940BFB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2011 – 2015</w:t>
            </w:r>
          </w:p>
          <w:p w14:paraId="599C8EE6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Drama class from 2013 - 2014</w:t>
            </w:r>
          </w:p>
          <w:p w14:paraId="649AF948" w14:textId="77777777" w:rsidR="00675AF8" w:rsidRDefault="00675AF8" w:rsidP="00675AF8">
            <w:pPr>
              <w:pStyle w:val="Heading2"/>
            </w:pPr>
            <w:r>
              <w:t>WORK EXPERIENCE</w:t>
            </w:r>
          </w:p>
          <w:p w14:paraId="285A3D0A" w14:textId="77777777" w:rsidR="00675AF8" w:rsidRPr="00B36321" w:rsidRDefault="00675AF8" w:rsidP="00675A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6321">
              <w:rPr>
                <w:rFonts w:ascii="Arial" w:hAnsi="Arial" w:cs="Arial"/>
                <w:b/>
                <w:bCs/>
                <w:sz w:val="20"/>
                <w:szCs w:val="20"/>
              </w:rPr>
              <w:t>Home personal films (Director, Writer, Actor, Editor)</w:t>
            </w:r>
          </w:p>
          <w:p w14:paraId="28E4621B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2018 - present</w:t>
            </w:r>
          </w:p>
          <w:p w14:paraId="5C94657F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Made short films ranging from comedies, war, sci-fi, and western. Some of these included stop motion.</w:t>
            </w:r>
          </w:p>
          <w:p w14:paraId="4406A21D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85F85E" w14:textId="77777777" w:rsidR="00675AF8" w:rsidRPr="00B36321" w:rsidRDefault="00675AF8" w:rsidP="00675A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6321">
              <w:rPr>
                <w:rFonts w:ascii="Arial" w:hAnsi="Arial" w:cs="Arial"/>
                <w:b/>
                <w:bCs/>
                <w:sz w:val="20"/>
                <w:szCs w:val="20"/>
              </w:rPr>
              <w:t>Puppets of Praise (Puppeteer, Crew member)</w:t>
            </w:r>
          </w:p>
          <w:p w14:paraId="27961314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2018 – present</w:t>
            </w:r>
          </w:p>
          <w:p w14:paraId="4366B371" w14:textId="694324E4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Played v</w:t>
            </w:r>
            <w:r w:rsidR="00C51A06" w:rsidRPr="00B36321">
              <w:rPr>
                <w:rFonts w:ascii="Arial" w:hAnsi="Arial" w:cs="Arial"/>
                <w:sz w:val="20"/>
                <w:szCs w:val="20"/>
              </w:rPr>
              <w:t>arious</w:t>
            </w:r>
            <w:r w:rsidRPr="00B36321">
              <w:rPr>
                <w:rFonts w:ascii="Arial" w:hAnsi="Arial" w:cs="Arial"/>
                <w:sz w:val="20"/>
                <w:szCs w:val="20"/>
              </w:rPr>
              <w:t xml:space="preserve"> characters and set up and took down set. </w:t>
            </w:r>
            <w:r w:rsidR="000B3672" w:rsidRPr="00B36321">
              <w:rPr>
                <w:rFonts w:ascii="Arial" w:hAnsi="Arial" w:cs="Arial"/>
                <w:sz w:val="20"/>
                <w:szCs w:val="20"/>
              </w:rPr>
              <w:t>Averaging</w:t>
            </w:r>
            <w:r w:rsidRPr="00B36321">
              <w:rPr>
                <w:rFonts w:ascii="Arial" w:hAnsi="Arial" w:cs="Arial"/>
                <w:sz w:val="20"/>
                <w:szCs w:val="20"/>
              </w:rPr>
              <w:t xml:space="preserve"> four productions a year.</w:t>
            </w:r>
          </w:p>
          <w:p w14:paraId="55FED356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FE698D" w14:textId="77777777" w:rsidR="00675AF8" w:rsidRPr="00B36321" w:rsidRDefault="00675AF8" w:rsidP="00675A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6321">
              <w:rPr>
                <w:rFonts w:ascii="Arial" w:hAnsi="Arial" w:cs="Arial"/>
                <w:b/>
                <w:bCs/>
                <w:sz w:val="20"/>
                <w:szCs w:val="20"/>
              </w:rPr>
              <w:t>Vacation Bible school Story time (Additional crew)</w:t>
            </w:r>
          </w:p>
          <w:p w14:paraId="5A2421DC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2019</w:t>
            </w:r>
          </w:p>
          <w:p w14:paraId="3733D462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 xml:space="preserve">I set up and </w:t>
            </w:r>
            <w:proofErr w:type="gramStart"/>
            <w:r w:rsidRPr="00B36321">
              <w:rPr>
                <w:rFonts w:ascii="Arial" w:hAnsi="Arial" w:cs="Arial"/>
                <w:sz w:val="20"/>
                <w:szCs w:val="20"/>
              </w:rPr>
              <w:t>panted</w:t>
            </w:r>
            <w:proofErr w:type="gramEnd"/>
            <w:r w:rsidRPr="00B36321">
              <w:rPr>
                <w:rFonts w:ascii="Arial" w:hAnsi="Arial" w:cs="Arial"/>
                <w:sz w:val="20"/>
                <w:szCs w:val="20"/>
              </w:rPr>
              <w:t xml:space="preserve"> back drops.</w:t>
            </w:r>
          </w:p>
          <w:p w14:paraId="5A6776D0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45E0C7" w14:textId="77777777" w:rsidR="00675AF8" w:rsidRPr="00B36321" w:rsidRDefault="00675AF8" w:rsidP="00675A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6321">
              <w:rPr>
                <w:rFonts w:ascii="Arial" w:hAnsi="Arial" w:cs="Arial"/>
                <w:b/>
                <w:bCs/>
                <w:sz w:val="20"/>
                <w:szCs w:val="20"/>
              </w:rPr>
              <w:t>Glasgow Christian Academy - Beauty and the Beast Theater play (Actor)</w:t>
            </w:r>
          </w:p>
          <w:p w14:paraId="69CD1C9D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2014</w:t>
            </w:r>
          </w:p>
          <w:p w14:paraId="7CCFA991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I was a shepherd, man in bar, wolf, and a man in the mob.</w:t>
            </w:r>
          </w:p>
          <w:p w14:paraId="45A92D84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43F4F4" w14:textId="77777777" w:rsidR="00675AF8" w:rsidRPr="00B36321" w:rsidRDefault="00675AF8" w:rsidP="00675A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6321">
              <w:rPr>
                <w:rFonts w:ascii="Arial" w:hAnsi="Arial" w:cs="Arial"/>
                <w:b/>
                <w:bCs/>
                <w:sz w:val="20"/>
                <w:szCs w:val="20"/>
              </w:rPr>
              <w:t>Petite Hair Designs commercial (Actor)</w:t>
            </w:r>
          </w:p>
          <w:p w14:paraId="7818D981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2009</w:t>
            </w:r>
          </w:p>
          <w:p w14:paraId="6C5D11C9" w14:textId="77777777" w:rsidR="00675AF8" w:rsidRPr="00B36321" w:rsidRDefault="00675AF8" w:rsidP="00675AF8">
            <w:pPr>
              <w:rPr>
                <w:rFonts w:ascii="Arial" w:hAnsi="Arial" w:cs="Arial"/>
                <w:sz w:val="20"/>
                <w:szCs w:val="20"/>
              </w:rPr>
            </w:pPr>
            <w:r w:rsidRPr="00B36321">
              <w:rPr>
                <w:rFonts w:ascii="Arial" w:hAnsi="Arial" w:cs="Arial"/>
                <w:sz w:val="20"/>
                <w:szCs w:val="20"/>
              </w:rPr>
              <w:t>I was a boy getting a haircut.</w:t>
            </w:r>
          </w:p>
          <w:p w14:paraId="5E8EA9F2" w14:textId="5BC9B048" w:rsidR="00675AF8" w:rsidRPr="004D3011" w:rsidRDefault="00675AF8" w:rsidP="00675AF8">
            <w:pPr>
              <w:rPr>
                <w:color w:val="FFFFFF" w:themeColor="background1"/>
              </w:rPr>
            </w:pPr>
          </w:p>
        </w:tc>
      </w:tr>
    </w:tbl>
    <w:p w14:paraId="6E5BF4AE" w14:textId="0A73F5DA" w:rsidR="00785782" w:rsidRDefault="00785782" w:rsidP="0061797D">
      <w:pPr>
        <w:tabs>
          <w:tab w:val="left" w:pos="990"/>
        </w:tabs>
      </w:pPr>
    </w:p>
    <w:sectPr w:rsidR="00785782" w:rsidSect="000C45FF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84A25" w14:textId="77777777" w:rsidR="00D75ECE" w:rsidRDefault="00D75ECE" w:rsidP="000C45FF">
      <w:r>
        <w:separator/>
      </w:r>
    </w:p>
  </w:endnote>
  <w:endnote w:type="continuationSeparator" w:id="0">
    <w:p w14:paraId="3A2DA40A" w14:textId="77777777" w:rsidR="00D75ECE" w:rsidRDefault="00D75EC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E23D0" w14:textId="77777777" w:rsidR="00D75ECE" w:rsidRDefault="00D75ECE" w:rsidP="000C45FF">
      <w:r>
        <w:separator/>
      </w:r>
    </w:p>
  </w:footnote>
  <w:footnote w:type="continuationSeparator" w:id="0">
    <w:p w14:paraId="62145D71" w14:textId="77777777" w:rsidR="00D75ECE" w:rsidRDefault="00D75EC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B2333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5F5BB2" wp14:editId="3C4D8D1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F4E"/>
    <w:rsid w:val="00036450"/>
    <w:rsid w:val="00094499"/>
    <w:rsid w:val="000B3672"/>
    <w:rsid w:val="000C31F8"/>
    <w:rsid w:val="000C45FF"/>
    <w:rsid w:val="000C7CCA"/>
    <w:rsid w:val="000E3FD1"/>
    <w:rsid w:val="00112054"/>
    <w:rsid w:val="001317D8"/>
    <w:rsid w:val="001525E1"/>
    <w:rsid w:val="00180329"/>
    <w:rsid w:val="0019001F"/>
    <w:rsid w:val="001A20C6"/>
    <w:rsid w:val="001A74A5"/>
    <w:rsid w:val="001B2ABD"/>
    <w:rsid w:val="001C73C0"/>
    <w:rsid w:val="001E0391"/>
    <w:rsid w:val="001E136F"/>
    <w:rsid w:val="001E1759"/>
    <w:rsid w:val="001E34CE"/>
    <w:rsid w:val="001F1ECC"/>
    <w:rsid w:val="002400EB"/>
    <w:rsid w:val="00256CF7"/>
    <w:rsid w:val="00281FD5"/>
    <w:rsid w:val="002C3A64"/>
    <w:rsid w:val="0030481B"/>
    <w:rsid w:val="003156FC"/>
    <w:rsid w:val="003254B5"/>
    <w:rsid w:val="00337F2D"/>
    <w:rsid w:val="0037121F"/>
    <w:rsid w:val="003910D8"/>
    <w:rsid w:val="003A6B7D"/>
    <w:rsid w:val="003B06CA"/>
    <w:rsid w:val="004071FC"/>
    <w:rsid w:val="004078F4"/>
    <w:rsid w:val="00415F4E"/>
    <w:rsid w:val="0043190C"/>
    <w:rsid w:val="00445947"/>
    <w:rsid w:val="004813B3"/>
    <w:rsid w:val="00496591"/>
    <w:rsid w:val="004A5473"/>
    <w:rsid w:val="004C63E4"/>
    <w:rsid w:val="004D3011"/>
    <w:rsid w:val="005107DD"/>
    <w:rsid w:val="005262AC"/>
    <w:rsid w:val="005E39D5"/>
    <w:rsid w:val="005E4C05"/>
    <w:rsid w:val="00600670"/>
    <w:rsid w:val="0061797D"/>
    <w:rsid w:val="0062123A"/>
    <w:rsid w:val="00646E75"/>
    <w:rsid w:val="00675AF8"/>
    <w:rsid w:val="006771D0"/>
    <w:rsid w:val="00715FCB"/>
    <w:rsid w:val="00743101"/>
    <w:rsid w:val="00745E62"/>
    <w:rsid w:val="00764C9F"/>
    <w:rsid w:val="007775E1"/>
    <w:rsid w:val="00785782"/>
    <w:rsid w:val="007867A0"/>
    <w:rsid w:val="007927F5"/>
    <w:rsid w:val="007B4967"/>
    <w:rsid w:val="00802CA0"/>
    <w:rsid w:val="00897EFE"/>
    <w:rsid w:val="008A6968"/>
    <w:rsid w:val="009260CD"/>
    <w:rsid w:val="00940A66"/>
    <w:rsid w:val="00952C25"/>
    <w:rsid w:val="009606B9"/>
    <w:rsid w:val="009E059C"/>
    <w:rsid w:val="00A1601B"/>
    <w:rsid w:val="00A2118D"/>
    <w:rsid w:val="00A33682"/>
    <w:rsid w:val="00A42D6E"/>
    <w:rsid w:val="00AD0A50"/>
    <w:rsid w:val="00AD76E2"/>
    <w:rsid w:val="00B20152"/>
    <w:rsid w:val="00B31509"/>
    <w:rsid w:val="00B359E4"/>
    <w:rsid w:val="00B36321"/>
    <w:rsid w:val="00B57D98"/>
    <w:rsid w:val="00B70850"/>
    <w:rsid w:val="00BA302B"/>
    <w:rsid w:val="00C066B6"/>
    <w:rsid w:val="00C37BA1"/>
    <w:rsid w:val="00C4674C"/>
    <w:rsid w:val="00C506CF"/>
    <w:rsid w:val="00C51A06"/>
    <w:rsid w:val="00C532AF"/>
    <w:rsid w:val="00C72BED"/>
    <w:rsid w:val="00C9578B"/>
    <w:rsid w:val="00CB0055"/>
    <w:rsid w:val="00CB436D"/>
    <w:rsid w:val="00CB6443"/>
    <w:rsid w:val="00CC3A51"/>
    <w:rsid w:val="00CD6CDD"/>
    <w:rsid w:val="00D2522B"/>
    <w:rsid w:val="00D422DE"/>
    <w:rsid w:val="00D5459D"/>
    <w:rsid w:val="00D62781"/>
    <w:rsid w:val="00D75ECE"/>
    <w:rsid w:val="00DA0942"/>
    <w:rsid w:val="00DA1177"/>
    <w:rsid w:val="00DA1F4D"/>
    <w:rsid w:val="00DD172A"/>
    <w:rsid w:val="00E25A26"/>
    <w:rsid w:val="00E4381A"/>
    <w:rsid w:val="00E55D74"/>
    <w:rsid w:val="00F05FD9"/>
    <w:rsid w:val="00F60274"/>
    <w:rsid w:val="00F77FB9"/>
    <w:rsid w:val="00FB068F"/>
    <w:rsid w:val="00FC7437"/>
    <w:rsid w:val="00FF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8FD86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en\AppData\Local\Microsoft\Office\16.0\DTS\en-US%7b594FA2CB-4531-4B85-A571-868A97A37630%7d\%7b9C09A360-E743-4DD7-9145-20135D9D2A54%7dtf00546271_win32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{9C09A360-E743-4DD7-9145-20135D9D2A54}tf00546271_win32</Template>
  <TotalTime>0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2025-02-07T20:46:00Z</dcterms:created>
  <dcterms:modified xsi:type="dcterms:W3CDTF">2025-02-07T20:46:00Z</dcterms:modified>
</cp:coreProperties>
</file>