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01865F80" w14:textId="77777777" w:rsidTr="003D0B1B">
        <w:trPr>
          <w:trHeight w:val="4410"/>
        </w:trPr>
        <w:tc>
          <w:tcPr>
            <w:tcW w:w="3600" w:type="dxa"/>
            <w:vAlign w:val="bottom"/>
          </w:tcPr>
          <w:p w14:paraId="667D8FD7" w14:textId="452F9643" w:rsidR="001B2ABD" w:rsidRDefault="00536AF8" w:rsidP="001B2ABD">
            <w:pPr>
              <w:tabs>
                <w:tab w:val="left" w:pos="990"/>
              </w:tabs>
              <w:jc w:val="center"/>
            </w:pPr>
            <w:r w:rsidRPr="00536AF8">
              <w:rPr>
                <w:rFonts w:ascii="Times New Roman" w:eastAsia="Times New Roman" w:hAnsi="Times New Roman" w:cs="Times New Roman"/>
                <w:noProof/>
                <w:sz w:val="24"/>
                <w:szCs w:val="24"/>
              </w:rPr>
              <w:drawing>
                <wp:inline distT="0" distB="0" distL="0" distR="0" wp14:anchorId="4DA471EA" wp14:editId="38B2F53A">
                  <wp:extent cx="1764665" cy="2905122"/>
                  <wp:effectExtent l="0" t="0" r="6985" b="0"/>
                  <wp:docPr id="48788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5960"/>
                          <a:stretch/>
                        </pic:blipFill>
                        <pic:spPr bwMode="auto">
                          <a:xfrm>
                            <a:off x="0" y="0"/>
                            <a:ext cx="1765716" cy="2906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 w:type="dxa"/>
          </w:tcPr>
          <w:p w14:paraId="7A040EFB" w14:textId="77777777" w:rsidR="001B2ABD" w:rsidRDefault="001B2ABD" w:rsidP="000C45FF">
            <w:pPr>
              <w:tabs>
                <w:tab w:val="left" w:pos="990"/>
              </w:tabs>
            </w:pPr>
          </w:p>
        </w:tc>
        <w:tc>
          <w:tcPr>
            <w:tcW w:w="6470" w:type="dxa"/>
            <w:vAlign w:val="bottom"/>
          </w:tcPr>
          <w:p w14:paraId="08BFB843" w14:textId="181D2F39" w:rsidR="001B2ABD" w:rsidRPr="003D0B1B" w:rsidRDefault="003D0B1B" w:rsidP="001B2ABD">
            <w:pPr>
              <w:pStyle w:val="Title"/>
              <w:rPr>
                <w:rFonts w:ascii="Times New Roman" w:hAnsi="Times New Roman" w:cs="Times New Roman"/>
                <w:sz w:val="44"/>
                <w:szCs w:val="44"/>
              </w:rPr>
            </w:pPr>
            <w:r w:rsidRPr="003D0B1B">
              <w:rPr>
                <w:rFonts w:ascii="Times New Roman" w:hAnsi="Times New Roman" w:cs="Times New Roman"/>
                <w:sz w:val="44"/>
                <w:szCs w:val="44"/>
              </w:rPr>
              <w:t>Allison ONofrietti-cox</w:t>
            </w:r>
          </w:p>
          <w:p w14:paraId="51AD0712" w14:textId="77777777" w:rsidR="001B2ABD" w:rsidRPr="003D0B1B" w:rsidRDefault="003D0B1B" w:rsidP="001B2ABD">
            <w:pPr>
              <w:pStyle w:val="Subtitle"/>
              <w:rPr>
                <w:spacing w:val="0"/>
                <w:w w:val="97"/>
              </w:rPr>
            </w:pPr>
            <w:r>
              <w:rPr>
                <w:spacing w:val="0"/>
                <w:w w:val="100"/>
              </w:rPr>
              <w:t>609-408-8372</w:t>
            </w:r>
          </w:p>
          <w:p w14:paraId="3E0C863B" w14:textId="09A7084D" w:rsidR="003D0B1B" w:rsidRPr="003D0B1B" w:rsidRDefault="003D0B1B" w:rsidP="003D0B1B">
            <w:r>
              <w:t>onofriettia@yahoo.com</w:t>
            </w:r>
          </w:p>
        </w:tc>
      </w:tr>
      <w:tr w:rsidR="003D0B1B" w14:paraId="6F2CE8D2" w14:textId="77777777" w:rsidTr="003D0B1B">
        <w:tc>
          <w:tcPr>
            <w:tcW w:w="3600" w:type="dxa"/>
          </w:tcPr>
          <w:p w14:paraId="0EE7F071" w14:textId="77777777" w:rsidR="003D0B1B" w:rsidRDefault="003D0B1B" w:rsidP="003D0B1B">
            <w:pPr>
              <w:rPr>
                <w:rFonts w:ascii="Times New Roman" w:eastAsia="Times New Roman" w:hAnsi="Times New Roman" w:cs="Times New Roman"/>
                <w:sz w:val="24"/>
                <w:szCs w:val="24"/>
              </w:rPr>
            </w:pPr>
          </w:p>
          <w:p w14:paraId="72FFDBE4" w14:textId="77777777" w:rsidR="003D0B1B" w:rsidRDefault="003D0B1B" w:rsidP="003D0B1B">
            <w:pPr>
              <w:rPr>
                <w:rFonts w:ascii="Times New Roman" w:eastAsia="Times New Roman" w:hAnsi="Times New Roman" w:cs="Times New Roman"/>
                <w:sz w:val="24"/>
                <w:szCs w:val="24"/>
              </w:rPr>
            </w:pPr>
          </w:p>
          <w:p w14:paraId="5CA3A68C" w14:textId="77777777" w:rsidR="003D0B1B" w:rsidRDefault="003D0B1B" w:rsidP="003D0B1B">
            <w:pPr>
              <w:rPr>
                <w:rFonts w:ascii="Times New Roman" w:eastAsia="Times New Roman" w:hAnsi="Times New Roman" w:cs="Times New Roman"/>
                <w:sz w:val="24"/>
                <w:szCs w:val="24"/>
              </w:rPr>
            </w:pPr>
          </w:p>
          <w:p w14:paraId="0D393848" w14:textId="77777777" w:rsidR="003D0B1B" w:rsidRDefault="003D0B1B" w:rsidP="003D0B1B">
            <w:pPr>
              <w:rPr>
                <w:rFonts w:ascii="Times New Roman" w:eastAsia="Times New Roman" w:hAnsi="Times New Roman" w:cs="Times New Roman"/>
                <w:sz w:val="24"/>
                <w:szCs w:val="24"/>
              </w:rPr>
            </w:pPr>
          </w:p>
          <w:p w14:paraId="67446D5A" w14:textId="6730D974" w:rsidR="003D0B1B" w:rsidRPr="004D3011" w:rsidRDefault="003D0B1B" w:rsidP="003D0B1B">
            <w:r w:rsidRPr="36F0FBB2">
              <w:rPr>
                <w:rFonts w:ascii="Times New Roman" w:eastAsia="Times New Roman" w:hAnsi="Times New Roman" w:cs="Times New Roman"/>
                <w:sz w:val="24"/>
                <w:szCs w:val="24"/>
              </w:rPr>
              <w:t>Highly organized and detail-oriented individual with a strong background in technical support and data management seeking a Police Records Support Technician position. Proficient in database management systems and skilled in providing technical assistance to law enforcement personnel. Dedicated to ensuring the accuracy and integrity of police records while adhering to strict confidentiality protocols. Eager to contribute to the efficiency and effectiveness of the police department's record-keeping processes."</w:t>
            </w:r>
          </w:p>
        </w:tc>
        <w:tc>
          <w:tcPr>
            <w:tcW w:w="720" w:type="dxa"/>
          </w:tcPr>
          <w:p w14:paraId="47240424" w14:textId="77777777" w:rsidR="003D0B1B" w:rsidRDefault="003D0B1B" w:rsidP="003D0B1B">
            <w:pPr>
              <w:tabs>
                <w:tab w:val="left" w:pos="990"/>
              </w:tabs>
            </w:pPr>
          </w:p>
        </w:tc>
        <w:tc>
          <w:tcPr>
            <w:tcW w:w="6470" w:type="dxa"/>
            <w:tcBorders>
              <w:bottom w:val="single" w:sz="4" w:space="0" w:color="auto"/>
            </w:tcBorders>
          </w:tcPr>
          <w:sdt>
            <w:sdtPr>
              <w:id w:val="1049110328"/>
              <w:placeholder>
                <w:docPart w:val="63851AA050A24678A30826FDB70EBC27"/>
              </w:placeholder>
              <w:temporary/>
              <w:showingPlcHdr/>
              <w15:appearance w15:val="hidden"/>
            </w:sdtPr>
            <w:sdtContent>
              <w:p w14:paraId="4BBFA8E0" w14:textId="77777777" w:rsidR="003D0B1B" w:rsidRDefault="003D0B1B" w:rsidP="003D0B1B">
                <w:pPr>
                  <w:pStyle w:val="Heading2"/>
                </w:pPr>
                <w:r w:rsidRPr="00036450">
                  <w:t>EDUCATION</w:t>
                </w:r>
              </w:p>
            </w:sdtContent>
          </w:sdt>
          <w:p w14:paraId="12BE8460" w14:textId="4118EEF2" w:rsidR="003D0B1B" w:rsidRPr="00536AF8" w:rsidRDefault="003D0B1B" w:rsidP="003D0B1B">
            <w:pPr>
              <w:pStyle w:val="Heading4"/>
              <w:rPr>
                <w:rFonts w:ascii="Times New Roman" w:hAnsi="Times New Roman" w:cs="Times New Roman"/>
                <w:sz w:val="22"/>
              </w:rPr>
            </w:pPr>
            <w:r w:rsidRPr="00536AF8">
              <w:rPr>
                <w:rFonts w:ascii="Times New Roman" w:hAnsi="Times New Roman" w:cs="Times New Roman"/>
                <w:sz w:val="22"/>
              </w:rPr>
              <w:t>Richard Stockton University</w:t>
            </w:r>
          </w:p>
          <w:p w14:paraId="31E9190A" w14:textId="4B187C7D" w:rsidR="003D0B1B" w:rsidRPr="00536AF8" w:rsidRDefault="003D0B1B" w:rsidP="003D0B1B">
            <w:pPr>
              <w:pStyle w:val="Date"/>
              <w:rPr>
                <w:rFonts w:ascii="Times New Roman" w:hAnsi="Times New Roman" w:cs="Times New Roman"/>
                <w:sz w:val="22"/>
              </w:rPr>
            </w:pPr>
            <w:r w:rsidRPr="00536AF8">
              <w:rPr>
                <w:rFonts w:ascii="Times New Roman" w:hAnsi="Times New Roman" w:cs="Times New Roman"/>
                <w:sz w:val="22"/>
              </w:rPr>
              <w:t>August 2022 - Present</w:t>
            </w:r>
          </w:p>
          <w:p w14:paraId="09A56F96" w14:textId="77777777" w:rsidR="003D0B1B" w:rsidRPr="00536AF8" w:rsidRDefault="003D0B1B" w:rsidP="003D0B1B">
            <w:pPr>
              <w:rPr>
                <w:rFonts w:ascii="Times New Roman" w:eastAsia="Times New Roman" w:hAnsi="Times New Roman" w:cs="Times New Roman"/>
                <w:noProof/>
                <w:sz w:val="22"/>
                <w:lang w:eastAsia="en-US"/>
              </w:rPr>
            </w:pPr>
            <w:r w:rsidRPr="00536AF8">
              <w:rPr>
                <w:rFonts w:ascii="Times New Roman" w:eastAsia="Times New Roman" w:hAnsi="Times New Roman" w:cs="Times New Roman"/>
                <w:noProof/>
                <w:sz w:val="22"/>
                <w:lang w:eastAsia="en-US"/>
              </w:rPr>
              <w:t>- Full time student, Dean's list 2022 with a current GPA of 4.0</w:t>
            </w:r>
          </w:p>
          <w:p w14:paraId="7B81321B" w14:textId="0D6F809B" w:rsidR="003D0B1B" w:rsidRPr="00536AF8" w:rsidRDefault="003D0B1B" w:rsidP="003D0B1B">
            <w:pPr>
              <w:rPr>
                <w:rFonts w:ascii="Times New Roman" w:hAnsi="Times New Roman" w:cs="Times New Roman"/>
                <w:sz w:val="22"/>
              </w:rPr>
            </w:pPr>
          </w:p>
          <w:p w14:paraId="266C271A" w14:textId="312107D3" w:rsidR="003D0B1B" w:rsidRPr="00536AF8" w:rsidRDefault="003D0B1B" w:rsidP="003D0B1B">
            <w:pPr>
              <w:pStyle w:val="Heading4"/>
              <w:rPr>
                <w:rFonts w:ascii="Times New Roman" w:hAnsi="Times New Roman" w:cs="Times New Roman"/>
                <w:sz w:val="22"/>
              </w:rPr>
            </w:pPr>
            <w:r w:rsidRPr="00536AF8">
              <w:rPr>
                <w:rFonts w:ascii="Times New Roman" w:hAnsi="Times New Roman" w:cs="Times New Roman"/>
                <w:sz w:val="22"/>
              </w:rPr>
              <w:t xml:space="preserve">Atlantic Cape Community college </w:t>
            </w:r>
          </w:p>
          <w:p w14:paraId="140FE9B4" w14:textId="77777777" w:rsidR="003D0B1B" w:rsidRPr="00536AF8" w:rsidRDefault="003D0B1B" w:rsidP="003D0B1B">
            <w:pPr>
              <w:pStyle w:val="Date"/>
              <w:rPr>
                <w:rFonts w:ascii="Times New Roman" w:hAnsi="Times New Roman" w:cs="Times New Roman"/>
                <w:sz w:val="22"/>
              </w:rPr>
            </w:pPr>
            <w:r w:rsidRPr="00536AF8">
              <w:rPr>
                <w:rFonts w:ascii="Times New Roman" w:hAnsi="Times New Roman" w:cs="Times New Roman"/>
                <w:sz w:val="22"/>
              </w:rPr>
              <w:t>August 2014-June 2021</w:t>
            </w:r>
          </w:p>
          <w:p w14:paraId="3BAE09C1" w14:textId="78411566" w:rsidR="003D0B1B" w:rsidRPr="00536AF8" w:rsidRDefault="003D0B1B" w:rsidP="003D0B1B">
            <w:pPr>
              <w:rPr>
                <w:rFonts w:ascii="Times New Roman" w:eastAsia="Times New Roman" w:hAnsi="Times New Roman" w:cs="Times New Roman"/>
                <w:noProof/>
                <w:sz w:val="22"/>
                <w:lang w:eastAsia="en-US"/>
              </w:rPr>
            </w:pPr>
            <w:r w:rsidRPr="00536AF8">
              <w:rPr>
                <w:rFonts w:ascii="Times New Roman" w:eastAsia="Times New Roman" w:hAnsi="Times New Roman" w:cs="Times New Roman"/>
                <w:noProof/>
                <w:sz w:val="22"/>
                <w:lang w:eastAsia="en-US"/>
              </w:rPr>
              <w:t>-Overall GPA of 3.5</w:t>
            </w:r>
          </w:p>
          <w:p w14:paraId="072BDBFE" w14:textId="1A34D7A2" w:rsidR="003D0B1B" w:rsidRPr="00536AF8" w:rsidRDefault="003D0B1B" w:rsidP="003D0B1B">
            <w:pPr>
              <w:pStyle w:val="Date"/>
              <w:rPr>
                <w:rFonts w:ascii="Times New Roman" w:hAnsi="Times New Roman" w:cs="Times New Roman"/>
                <w:sz w:val="22"/>
              </w:rPr>
            </w:pPr>
          </w:p>
          <w:p w14:paraId="3E0A0612" w14:textId="6F4666F7" w:rsidR="003D0B1B" w:rsidRPr="00536AF8" w:rsidRDefault="003D0B1B" w:rsidP="003D0B1B">
            <w:pPr>
              <w:rPr>
                <w:rFonts w:ascii="Times New Roman" w:hAnsi="Times New Roman" w:cs="Times New Roman"/>
                <w:b/>
                <w:bCs/>
                <w:sz w:val="22"/>
              </w:rPr>
            </w:pPr>
            <w:r w:rsidRPr="00536AF8">
              <w:rPr>
                <w:rFonts w:ascii="Times New Roman" w:hAnsi="Times New Roman" w:cs="Times New Roman"/>
                <w:b/>
                <w:bCs/>
                <w:sz w:val="22"/>
              </w:rPr>
              <w:t xml:space="preserve">Lower Cape May Regional High School </w:t>
            </w:r>
          </w:p>
          <w:p w14:paraId="5AFA28A4" w14:textId="5906E9F6" w:rsidR="003D0B1B" w:rsidRPr="00536AF8" w:rsidRDefault="003D0B1B" w:rsidP="003D0B1B">
            <w:pPr>
              <w:rPr>
                <w:rFonts w:ascii="Times New Roman" w:hAnsi="Times New Roman" w:cs="Times New Roman"/>
                <w:sz w:val="22"/>
              </w:rPr>
            </w:pPr>
            <w:r w:rsidRPr="00536AF8">
              <w:rPr>
                <w:rFonts w:ascii="Times New Roman" w:hAnsi="Times New Roman" w:cs="Times New Roman"/>
                <w:sz w:val="22"/>
              </w:rPr>
              <w:t>September 2010- June 204</w:t>
            </w:r>
          </w:p>
          <w:p w14:paraId="37976E35" w14:textId="55BB8F08" w:rsidR="003D0B1B" w:rsidRPr="00536AF8" w:rsidRDefault="003D0B1B" w:rsidP="003D0B1B">
            <w:pPr>
              <w:rPr>
                <w:rFonts w:ascii="Times New Roman" w:hAnsi="Times New Roman" w:cs="Times New Roman"/>
                <w:sz w:val="22"/>
              </w:rPr>
            </w:pPr>
            <w:r w:rsidRPr="00536AF8">
              <w:rPr>
                <w:rFonts w:ascii="Times New Roman" w:hAnsi="Times New Roman" w:cs="Times New Roman"/>
                <w:sz w:val="22"/>
              </w:rPr>
              <w:t>-Honor Roll</w:t>
            </w:r>
          </w:p>
          <w:sdt>
            <w:sdtPr>
              <w:rPr>
                <w:rFonts w:ascii="Times New Roman" w:hAnsi="Times New Roman" w:cs="Times New Roman"/>
                <w:szCs w:val="22"/>
              </w:rPr>
              <w:id w:val="1001553383"/>
              <w:placeholder>
                <w:docPart w:val="7189318ECCEA4B06A56C16160B1DB5D9"/>
              </w:placeholder>
              <w:temporary/>
              <w:showingPlcHdr/>
              <w15:appearance w15:val="hidden"/>
            </w:sdtPr>
            <w:sdtContent>
              <w:p w14:paraId="38A3494F" w14:textId="77777777" w:rsidR="003D0B1B" w:rsidRPr="00536AF8" w:rsidRDefault="003D0B1B" w:rsidP="003D0B1B">
                <w:pPr>
                  <w:pStyle w:val="Heading2"/>
                  <w:rPr>
                    <w:rFonts w:ascii="Times New Roman" w:hAnsi="Times New Roman" w:cs="Times New Roman"/>
                    <w:szCs w:val="22"/>
                  </w:rPr>
                </w:pPr>
                <w:r w:rsidRPr="00536AF8">
                  <w:rPr>
                    <w:rFonts w:ascii="Times New Roman" w:hAnsi="Times New Roman" w:cs="Times New Roman"/>
                    <w:szCs w:val="22"/>
                  </w:rPr>
                  <w:t>WORK EXPERIENCE</w:t>
                </w:r>
              </w:p>
            </w:sdtContent>
          </w:sdt>
          <w:p w14:paraId="18C02767" w14:textId="5A80A95D" w:rsidR="003D0B1B" w:rsidRPr="00536AF8" w:rsidRDefault="003D0B1B" w:rsidP="003D0B1B">
            <w:pPr>
              <w:pStyle w:val="Date"/>
              <w:rPr>
                <w:rFonts w:ascii="Times New Roman" w:hAnsi="Times New Roman" w:cs="Times New Roman"/>
                <w:b/>
                <w:bCs/>
                <w:sz w:val="22"/>
              </w:rPr>
            </w:pPr>
            <w:r w:rsidRPr="00536AF8">
              <w:rPr>
                <w:rFonts w:ascii="Times New Roman" w:hAnsi="Times New Roman" w:cs="Times New Roman"/>
                <w:b/>
                <w:bCs/>
                <w:sz w:val="22"/>
              </w:rPr>
              <w:t>Cape May Police Department, Administration</w:t>
            </w:r>
          </w:p>
          <w:p w14:paraId="1422D7E6" w14:textId="06CD5485" w:rsidR="003D0B1B" w:rsidRPr="00536AF8" w:rsidRDefault="003D0B1B" w:rsidP="003D0B1B">
            <w:pPr>
              <w:rPr>
                <w:rFonts w:ascii="Times New Roman" w:hAnsi="Times New Roman" w:cs="Times New Roman"/>
                <w:sz w:val="22"/>
              </w:rPr>
            </w:pPr>
            <w:r w:rsidRPr="00536AF8">
              <w:rPr>
                <w:rFonts w:ascii="Times New Roman" w:hAnsi="Times New Roman" w:cs="Times New Roman"/>
                <w:sz w:val="22"/>
              </w:rPr>
              <w:t xml:space="preserve">May 2019-resent </w:t>
            </w:r>
          </w:p>
          <w:p w14:paraId="7A3DCA6B" w14:textId="77777777" w:rsidR="003D0B1B" w:rsidRPr="00536AF8" w:rsidRDefault="003D0B1B" w:rsidP="003D0B1B">
            <w:pPr>
              <w:pStyle w:val="ListBullet"/>
              <w:numPr>
                <w:ilvl w:val="0"/>
                <w:numId w:val="0"/>
              </w:numPr>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-Perform data entry for criminal reports, arrest sheets, parking summons, D.U.I,</w:t>
            </w:r>
          </w:p>
          <w:p w14:paraId="2F8B6CCC" w14:textId="77777777" w:rsidR="003D0B1B" w:rsidRPr="00536AF8" w:rsidRDefault="003D0B1B" w:rsidP="003D0B1B">
            <w:pPr>
              <w:pStyle w:val="ListBullet"/>
              <w:numPr>
                <w:ilvl w:val="0"/>
                <w:numId w:val="0"/>
              </w:numPr>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-Driver’s license and registration plate information, or traffic tickets.</w:t>
            </w:r>
          </w:p>
          <w:p w14:paraId="12D9A6C1" w14:textId="77777777" w:rsidR="003D0B1B" w:rsidRPr="00536AF8" w:rsidRDefault="003D0B1B" w:rsidP="003D0B1B">
            <w:pPr>
              <w:pStyle w:val="ListBullet"/>
              <w:numPr>
                <w:ilvl w:val="0"/>
                <w:numId w:val="0"/>
              </w:numPr>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 xml:space="preserve">-Positive room for advancement and growth. </w:t>
            </w:r>
          </w:p>
          <w:p w14:paraId="08CEFCD4" w14:textId="4A6E7608" w:rsidR="003D0B1B" w:rsidRPr="00536AF8" w:rsidRDefault="003D0B1B" w:rsidP="003D0B1B">
            <w:pPr>
              <w:rPr>
                <w:rFonts w:ascii="Times New Roman" w:hAnsi="Times New Roman" w:cs="Times New Roman"/>
                <w:sz w:val="22"/>
              </w:rPr>
            </w:pPr>
            <w:r w:rsidRPr="00536AF8">
              <w:rPr>
                <w:rFonts w:ascii="Times New Roman" w:hAnsi="Times New Roman" w:cs="Times New Roman"/>
                <w:sz w:val="22"/>
              </w:rPr>
              <w:t xml:space="preserve"> </w:t>
            </w:r>
          </w:p>
          <w:p w14:paraId="07C60C70" w14:textId="5E29ACB2" w:rsidR="003D0B1B" w:rsidRPr="00536AF8" w:rsidRDefault="003D0B1B" w:rsidP="003D0B1B">
            <w:pPr>
              <w:pStyle w:val="Heading4"/>
              <w:rPr>
                <w:rFonts w:ascii="Times New Roman" w:hAnsi="Times New Roman" w:cs="Times New Roman"/>
                <w:bCs/>
                <w:sz w:val="22"/>
              </w:rPr>
            </w:pPr>
            <w:r w:rsidRPr="00536AF8">
              <w:rPr>
                <w:rFonts w:ascii="Times New Roman" w:hAnsi="Times New Roman" w:cs="Times New Roman"/>
                <w:sz w:val="22"/>
              </w:rPr>
              <w:t xml:space="preserve">Cape May Police Department, Special Law Enforcement Officer </w:t>
            </w:r>
          </w:p>
          <w:p w14:paraId="53D7D9BC" w14:textId="673D02FA" w:rsidR="003D0B1B" w:rsidRPr="00536AF8" w:rsidRDefault="003D0B1B" w:rsidP="003D0B1B">
            <w:pPr>
              <w:pStyle w:val="Date"/>
              <w:rPr>
                <w:rFonts w:ascii="Times New Roman" w:hAnsi="Times New Roman" w:cs="Times New Roman"/>
                <w:sz w:val="22"/>
              </w:rPr>
            </w:pPr>
            <w:r w:rsidRPr="00536AF8">
              <w:rPr>
                <w:rFonts w:ascii="Times New Roman" w:hAnsi="Times New Roman" w:cs="Times New Roman"/>
                <w:sz w:val="22"/>
              </w:rPr>
              <w:t>May 2019- Present</w:t>
            </w:r>
          </w:p>
          <w:p w14:paraId="40300B16" w14:textId="77777777" w:rsidR="003D0B1B" w:rsidRPr="00536AF8" w:rsidRDefault="003D0B1B" w:rsidP="003D0B1B">
            <w:pPr>
              <w:pStyle w:val="ListBullet"/>
              <w:numPr>
                <w:ilvl w:val="0"/>
                <w:numId w:val="0"/>
              </w:numPr>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-Authorized to perform routine traffic detail, spectator control and disorderly</w:t>
            </w:r>
          </w:p>
          <w:p w14:paraId="0E262E33" w14:textId="77777777" w:rsidR="003D0B1B" w:rsidRPr="00536AF8" w:rsidRDefault="003D0B1B" w:rsidP="003D0B1B">
            <w:pPr>
              <w:pStyle w:val="ListBullet"/>
              <w:numPr>
                <w:ilvl w:val="0"/>
                <w:numId w:val="0"/>
              </w:numPr>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persons.</w:t>
            </w:r>
          </w:p>
          <w:p w14:paraId="1AC8F237" w14:textId="30119851" w:rsidR="003D0B1B" w:rsidRPr="00536AF8" w:rsidRDefault="003D0B1B" w:rsidP="003D0B1B">
            <w:pPr>
              <w:pStyle w:val="ListBullet"/>
              <w:numPr>
                <w:ilvl w:val="0"/>
                <w:numId w:val="0"/>
              </w:numPr>
              <w:rPr>
                <w:rFonts w:ascii="Times New Roman" w:hAnsi="Times New Roman" w:cs="Times New Roman"/>
              </w:rPr>
            </w:pPr>
            <w:r w:rsidRPr="00536AF8">
              <w:rPr>
                <w:rFonts w:ascii="Times New Roman" w:eastAsia="Times New Roman" w:hAnsi="Times New Roman" w:cs="Times New Roman"/>
                <w:noProof/>
                <w:lang w:eastAsia="en-US"/>
              </w:rPr>
              <w:t>-Issue summonses for disorderly persons and petty disorderly persons offenses</w:t>
            </w:r>
            <w:r w:rsidRPr="00536AF8">
              <w:rPr>
                <w:rFonts w:ascii="Times New Roman" w:hAnsi="Times New Roman" w:cs="Times New Roman"/>
              </w:rPr>
              <w:t xml:space="preserve"> </w:t>
            </w:r>
          </w:p>
          <w:p w14:paraId="2A00F78E" w14:textId="77777777" w:rsidR="003D0B1B" w:rsidRPr="00536AF8" w:rsidRDefault="003D0B1B" w:rsidP="003D0B1B">
            <w:pPr>
              <w:rPr>
                <w:rFonts w:ascii="Times New Roman" w:hAnsi="Times New Roman" w:cs="Times New Roman"/>
                <w:sz w:val="22"/>
              </w:rPr>
            </w:pPr>
          </w:p>
          <w:p w14:paraId="0225D8AF" w14:textId="6AB63D21" w:rsidR="003D0B1B" w:rsidRPr="00536AF8" w:rsidRDefault="003D0B1B" w:rsidP="003D0B1B">
            <w:pPr>
              <w:pStyle w:val="Heading4"/>
              <w:rPr>
                <w:rFonts w:ascii="Times New Roman" w:hAnsi="Times New Roman" w:cs="Times New Roman"/>
                <w:bCs/>
                <w:sz w:val="22"/>
              </w:rPr>
            </w:pPr>
            <w:r w:rsidRPr="00536AF8">
              <w:rPr>
                <w:rFonts w:ascii="Times New Roman" w:hAnsi="Times New Roman" w:cs="Times New Roman"/>
                <w:sz w:val="22"/>
              </w:rPr>
              <w:t xml:space="preserve">Jeanie’s Cleaning Service, Crew Leader </w:t>
            </w:r>
          </w:p>
          <w:p w14:paraId="00F659BD" w14:textId="7E8E44E6" w:rsidR="003D0B1B" w:rsidRPr="00536AF8" w:rsidRDefault="003D0B1B" w:rsidP="003D0B1B">
            <w:pPr>
              <w:pStyle w:val="Date"/>
              <w:rPr>
                <w:rFonts w:ascii="Times New Roman" w:hAnsi="Times New Roman" w:cs="Times New Roman"/>
                <w:sz w:val="22"/>
              </w:rPr>
            </w:pPr>
            <w:r w:rsidRPr="00536AF8">
              <w:rPr>
                <w:rFonts w:ascii="Times New Roman" w:hAnsi="Times New Roman" w:cs="Times New Roman"/>
                <w:sz w:val="22"/>
              </w:rPr>
              <w:t>September 2008- Present</w:t>
            </w:r>
          </w:p>
          <w:p w14:paraId="642028BC" w14:textId="77777777" w:rsidR="003D0B1B" w:rsidRPr="00536AF8" w:rsidRDefault="003D0B1B" w:rsidP="003D0B1B">
            <w:pPr>
              <w:pStyle w:val="ListBullet"/>
              <w:numPr>
                <w:ilvl w:val="0"/>
                <w:numId w:val="0"/>
              </w:numPr>
              <w:ind w:left="360" w:hanging="360"/>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-Clean and maintain designated areas, including offices, hallways, restrooms, and common spaces.</w:t>
            </w:r>
          </w:p>
          <w:p w14:paraId="40C78E10" w14:textId="77777777" w:rsidR="003D0B1B" w:rsidRPr="00536AF8" w:rsidRDefault="003D0B1B" w:rsidP="003D0B1B">
            <w:pPr>
              <w:pStyle w:val="ListBullet"/>
              <w:numPr>
                <w:ilvl w:val="0"/>
                <w:numId w:val="0"/>
              </w:numPr>
              <w:ind w:left="360" w:hanging="360"/>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lastRenderedPageBreak/>
              <w:t>-Empty trash bins and dispose of waste in an efficient and environmentally responsible manner.</w:t>
            </w:r>
          </w:p>
          <w:p w14:paraId="42A1C684" w14:textId="77777777" w:rsidR="003D0B1B" w:rsidRPr="00536AF8" w:rsidRDefault="003D0B1B" w:rsidP="003D0B1B">
            <w:pPr>
              <w:pStyle w:val="ListBullet"/>
              <w:numPr>
                <w:ilvl w:val="0"/>
                <w:numId w:val="0"/>
              </w:numPr>
              <w:ind w:left="360" w:hanging="360"/>
              <w:rPr>
                <w:rFonts w:ascii="Times New Roman" w:eastAsia="Times New Roman" w:hAnsi="Times New Roman" w:cs="Times New Roman"/>
                <w:noProof/>
                <w:lang w:eastAsia="en-US"/>
              </w:rPr>
            </w:pPr>
            <w:r w:rsidRPr="00536AF8">
              <w:rPr>
                <w:rFonts w:ascii="Times New Roman" w:eastAsia="Times New Roman" w:hAnsi="Times New Roman" w:cs="Times New Roman"/>
                <w:noProof/>
                <w:lang w:eastAsia="en-US"/>
              </w:rPr>
              <w:t>-Perform deep-cleaning tasks on a rotating basis, including carpets, upholstery, and vents.</w:t>
            </w:r>
          </w:p>
          <w:p w14:paraId="1A0F1E97" w14:textId="77777777" w:rsidR="003D0B1B" w:rsidRPr="00536AF8" w:rsidRDefault="003D0B1B" w:rsidP="003D0B1B">
            <w:pPr>
              <w:rPr>
                <w:rFonts w:ascii="Times New Roman" w:hAnsi="Times New Roman" w:cs="Times New Roman"/>
                <w:sz w:val="22"/>
              </w:rPr>
            </w:pPr>
          </w:p>
          <w:sdt>
            <w:sdtPr>
              <w:rPr>
                <w:rFonts w:ascii="Times New Roman" w:hAnsi="Times New Roman" w:cs="Times New Roman"/>
                <w:szCs w:val="22"/>
              </w:rPr>
              <w:id w:val="1669594239"/>
              <w:placeholder>
                <w:docPart w:val="8047726FE8E14B66A4390B1CA9A31C7C"/>
              </w:placeholder>
              <w:temporary/>
              <w:showingPlcHdr/>
              <w15:appearance w15:val="hidden"/>
            </w:sdtPr>
            <w:sdtContent>
              <w:p w14:paraId="51154D0B" w14:textId="77777777" w:rsidR="003D0B1B" w:rsidRPr="00536AF8" w:rsidRDefault="003D0B1B" w:rsidP="003D0B1B">
                <w:pPr>
                  <w:pStyle w:val="Heading2"/>
                  <w:rPr>
                    <w:rFonts w:ascii="Times New Roman" w:hAnsi="Times New Roman" w:cs="Times New Roman"/>
                    <w:szCs w:val="22"/>
                  </w:rPr>
                </w:pPr>
                <w:r w:rsidRPr="00536AF8">
                  <w:rPr>
                    <w:rStyle w:val="Heading2Char"/>
                    <w:rFonts w:ascii="Times New Roman" w:hAnsi="Times New Roman" w:cs="Times New Roman"/>
                    <w:b/>
                    <w:bCs/>
                    <w:caps/>
                    <w:szCs w:val="22"/>
                  </w:rPr>
                  <w:t>SKILLS</w:t>
                </w:r>
              </w:p>
            </w:sdtContent>
          </w:sdt>
          <w:p w14:paraId="347D9E99" w14:textId="7C425F7D" w:rsidR="003D0B1B" w:rsidRPr="00536AF8" w:rsidRDefault="003D0B1B" w:rsidP="003D0B1B">
            <w:pPr>
              <w:rPr>
                <w:rFonts w:ascii="Times New Roman" w:hAnsi="Times New Roman" w:cs="Times New Roman"/>
                <w:noProof/>
                <w:color w:val="000000" w:themeColor="text1"/>
                <w:sz w:val="22"/>
              </w:rPr>
            </w:pPr>
            <w:r w:rsidRPr="00536AF8">
              <w:rPr>
                <w:rFonts w:ascii="Times New Roman" w:hAnsi="Times New Roman" w:cs="Times New Roman"/>
                <w:noProof/>
                <w:color w:val="000000" w:themeColor="text1"/>
                <w:sz w:val="22"/>
              </w:rPr>
              <w:t xml:space="preserve">Goal Oriented    Team Leader       Problem Solver   Attention to Detail  </w:t>
            </w:r>
          </w:p>
          <w:p w14:paraId="1A7AB61A" w14:textId="0C5772DF" w:rsidR="003D0B1B" w:rsidRPr="00536AF8" w:rsidRDefault="003D0B1B" w:rsidP="003D0B1B">
            <w:pPr>
              <w:rPr>
                <w:rFonts w:ascii="Times New Roman" w:hAnsi="Times New Roman" w:cs="Times New Roman"/>
                <w:color w:val="000000" w:themeColor="text1"/>
                <w:sz w:val="22"/>
              </w:rPr>
            </w:pPr>
            <w:r w:rsidRPr="00536AF8">
              <w:rPr>
                <w:rFonts w:ascii="Times New Roman" w:hAnsi="Times New Roman" w:cs="Times New Roman"/>
                <w:color w:val="000000" w:themeColor="text1"/>
                <w:sz w:val="22"/>
              </w:rPr>
              <w:t xml:space="preserve">Dependable       Willing to learn     Critical Thinker    Go Getter </w:t>
            </w:r>
          </w:p>
          <w:p w14:paraId="39398841" w14:textId="2EEDCCD4" w:rsidR="003D0B1B" w:rsidRPr="004D3011" w:rsidRDefault="003D0B1B" w:rsidP="003D0B1B">
            <w:pPr>
              <w:rPr>
                <w:color w:val="FFFFFF" w:themeColor="background1"/>
              </w:rPr>
            </w:pPr>
          </w:p>
        </w:tc>
      </w:tr>
    </w:tbl>
    <w:p w14:paraId="7A0B76BC" w14:textId="60359C35" w:rsidR="00536AF8" w:rsidRPr="00536AF8" w:rsidRDefault="00536AF8" w:rsidP="000C45FF">
      <w:pPr>
        <w:tabs>
          <w:tab w:val="left" w:pos="990"/>
        </w:tabs>
        <w:rPr>
          <w:b/>
          <w:bCs/>
          <w:sz w:val="22"/>
        </w:rPr>
      </w:pPr>
      <w:r w:rsidRPr="00536AF8">
        <w:rPr>
          <w:b/>
          <w:bCs/>
          <w:sz w:val="22"/>
        </w:rPr>
        <w:lastRenderedPageBreak/>
        <w:t>References</w:t>
      </w:r>
    </w:p>
    <w:p w14:paraId="0E2575CD" w14:textId="77777777" w:rsidR="00536AF8" w:rsidRDefault="00536AF8" w:rsidP="000C45FF">
      <w:pPr>
        <w:tabs>
          <w:tab w:val="left" w:pos="990"/>
        </w:tabs>
      </w:pPr>
    </w:p>
    <w:p w14:paraId="4644BB9D"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Chief Dekon W Fashaw</w:t>
      </w:r>
    </w:p>
    <w:p w14:paraId="55DE6334"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Cape May Police Chief </w:t>
      </w:r>
    </w:p>
    <w:p w14:paraId="4F90B4AE"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609-780-5242 </w:t>
      </w:r>
    </w:p>
    <w:p w14:paraId="7D705B89"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15 Years of friendship</w:t>
      </w:r>
    </w:p>
    <w:p w14:paraId="5A749F4A" w14:textId="77777777" w:rsidR="00536AF8" w:rsidRDefault="00536AF8" w:rsidP="00536AF8">
      <w:pPr>
        <w:rPr>
          <w:rFonts w:ascii="Times New Roman" w:eastAsia="Times New Roman" w:hAnsi="Times New Roman" w:cs="Times New Roman"/>
          <w:sz w:val="24"/>
          <w:szCs w:val="24"/>
        </w:rPr>
      </w:pPr>
    </w:p>
    <w:p w14:paraId="470FB1EC"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Marcia Kelleher </w:t>
      </w:r>
    </w:p>
    <w:p w14:paraId="402994FC"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Business owner </w:t>
      </w:r>
    </w:p>
    <w:p w14:paraId="164550C1"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609-675-3391</w:t>
      </w:r>
    </w:p>
    <w:p w14:paraId="7C37C158"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28 Years of Friendship</w:t>
      </w:r>
    </w:p>
    <w:p w14:paraId="020146E2" w14:textId="77777777" w:rsidR="00536AF8" w:rsidRDefault="00536AF8" w:rsidP="00536AF8">
      <w:pPr>
        <w:rPr>
          <w:rFonts w:ascii="Times New Roman" w:eastAsia="Times New Roman" w:hAnsi="Times New Roman" w:cs="Times New Roman"/>
          <w:sz w:val="24"/>
          <w:szCs w:val="24"/>
        </w:rPr>
      </w:pPr>
    </w:p>
    <w:p w14:paraId="0608ED99"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Dorann </w:t>
      </w:r>
      <w:proofErr w:type="spellStart"/>
      <w:r>
        <w:rPr>
          <w:rFonts w:ascii="Times New Roman" w:eastAsia="Times New Roman" w:hAnsi="Times New Roman" w:cs="Times New Roman"/>
          <w:sz w:val="24"/>
          <w:szCs w:val="24"/>
        </w:rPr>
        <w:t>Hemminway</w:t>
      </w:r>
      <w:proofErr w:type="spellEnd"/>
    </w:p>
    <w:p w14:paraId="1F8FC17B"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Police Administration </w:t>
      </w:r>
    </w:p>
    <w:p w14:paraId="68FE4D4F"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609-425-2451</w:t>
      </w:r>
    </w:p>
    <w:p w14:paraId="7EE8C525" w14:textId="77777777" w:rsidR="00536AF8" w:rsidRDefault="00536AF8" w:rsidP="00536AF8">
      <w:pPr>
        <w:rPr>
          <w:rFonts w:ascii="Times New Roman" w:eastAsia="Times New Roman" w:hAnsi="Times New Roman" w:cs="Times New Roman"/>
          <w:sz w:val="24"/>
          <w:szCs w:val="24"/>
        </w:rPr>
      </w:pPr>
      <w:r>
        <w:rPr>
          <w:rFonts w:ascii="Times New Roman" w:eastAsia="Times New Roman" w:hAnsi="Times New Roman" w:cs="Times New Roman"/>
          <w:sz w:val="24"/>
          <w:szCs w:val="24"/>
        </w:rPr>
        <w:t>5 years of friendship</w:t>
      </w:r>
    </w:p>
    <w:p w14:paraId="42E0251C" w14:textId="77777777" w:rsidR="00536AF8" w:rsidRDefault="00536AF8" w:rsidP="00536AF8">
      <w:pPr>
        <w:rPr>
          <w:rFonts w:ascii="Times New Roman" w:eastAsia="Times New Roman" w:hAnsi="Times New Roman" w:cs="Times New Roman"/>
          <w:sz w:val="24"/>
          <w:szCs w:val="24"/>
        </w:rPr>
      </w:pPr>
    </w:p>
    <w:p w14:paraId="7C4399AF" w14:textId="77777777" w:rsidR="00536AF8" w:rsidRDefault="00536AF8" w:rsidP="000C45FF">
      <w:pPr>
        <w:tabs>
          <w:tab w:val="left" w:pos="990"/>
        </w:tabs>
      </w:pPr>
    </w:p>
    <w:sectPr w:rsidR="00536AF8" w:rsidSect="000C45FF">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536E2" w14:textId="77777777" w:rsidR="00EC3C1D" w:rsidRDefault="00EC3C1D" w:rsidP="000C45FF">
      <w:r>
        <w:separator/>
      </w:r>
    </w:p>
  </w:endnote>
  <w:endnote w:type="continuationSeparator" w:id="0">
    <w:p w14:paraId="6A4C837D" w14:textId="77777777" w:rsidR="00EC3C1D" w:rsidRDefault="00EC3C1D"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26811" w14:textId="77777777" w:rsidR="00EC3C1D" w:rsidRDefault="00EC3C1D" w:rsidP="000C45FF">
      <w:r>
        <w:separator/>
      </w:r>
    </w:p>
  </w:footnote>
  <w:footnote w:type="continuationSeparator" w:id="0">
    <w:p w14:paraId="779FA1D8" w14:textId="77777777" w:rsidR="00EC3C1D" w:rsidRDefault="00EC3C1D"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7B7C" w14:textId="77777777" w:rsidR="000C45FF" w:rsidRDefault="000C45FF">
    <w:pPr>
      <w:pStyle w:val="Header"/>
    </w:pPr>
    <w:r>
      <w:rPr>
        <w:noProof/>
      </w:rPr>
      <w:drawing>
        <wp:anchor distT="0" distB="0" distL="114300" distR="114300" simplePos="0" relativeHeight="251658240" behindDoc="1" locked="0" layoutInCell="1" allowOverlap="1" wp14:anchorId="5A6CC080" wp14:editId="1921DF0C">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E079E8"/>
    <w:lvl w:ilvl="0">
      <w:start w:val="1"/>
      <w:numFmt w:val="bullet"/>
      <w:pStyle w:val="ListBullet"/>
      <w:lvlText w:val=""/>
      <w:lvlJc w:val="left"/>
      <w:pPr>
        <w:ind w:left="360" w:hanging="360"/>
      </w:pPr>
      <w:rPr>
        <w:rFonts w:ascii="Wingdings" w:hAnsi="Wingdings" w:hint="default"/>
        <w:color w:val="59473F" w:themeColor="text2" w:themeShade="BF"/>
      </w:rPr>
    </w:lvl>
  </w:abstractNum>
  <w:num w:numId="1" w16cid:durableId="110245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B1B"/>
    <w:rsid w:val="00036450"/>
    <w:rsid w:val="00094499"/>
    <w:rsid w:val="000A32C0"/>
    <w:rsid w:val="000C45FF"/>
    <w:rsid w:val="000E3FD1"/>
    <w:rsid w:val="00112054"/>
    <w:rsid w:val="001317D8"/>
    <w:rsid w:val="001525E1"/>
    <w:rsid w:val="00180329"/>
    <w:rsid w:val="0019001F"/>
    <w:rsid w:val="001A74A5"/>
    <w:rsid w:val="001B2ABD"/>
    <w:rsid w:val="001E0391"/>
    <w:rsid w:val="001E1759"/>
    <w:rsid w:val="001F1ECC"/>
    <w:rsid w:val="002400EB"/>
    <w:rsid w:val="00256CF7"/>
    <w:rsid w:val="00270544"/>
    <w:rsid w:val="00281FD5"/>
    <w:rsid w:val="0030481B"/>
    <w:rsid w:val="003156FC"/>
    <w:rsid w:val="003254B5"/>
    <w:rsid w:val="0037121F"/>
    <w:rsid w:val="003910D8"/>
    <w:rsid w:val="003A6B7D"/>
    <w:rsid w:val="003B06CA"/>
    <w:rsid w:val="003D0B1B"/>
    <w:rsid w:val="004071FC"/>
    <w:rsid w:val="00445947"/>
    <w:rsid w:val="004813B3"/>
    <w:rsid w:val="00496591"/>
    <w:rsid w:val="004C63E4"/>
    <w:rsid w:val="004D3011"/>
    <w:rsid w:val="005262AC"/>
    <w:rsid w:val="00536AF8"/>
    <w:rsid w:val="005E39D5"/>
    <w:rsid w:val="00600670"/>
    <w:rsid w:val="0062123A"/>
    <w:rsid w:val="00646E75"/>
    <w:rsid w:val="006771D0"/>
    <w:rsid w:val="00715FCB"/>
    <w:rsid w:val="00743101"/>
    <w:rsid w:val="00764C9F"/>
    <w:rsid w:val="007775E1"/>
    <w:rsid w:val="007867A0"/>
    <w:rsid w:val="007927F5"/>
    <w:rsid w:val="00802CA0"/>
    <w:rsid w:val="009260CD"/>
    <w:rsid w:val="00940A66"/>
    <w:rsid w:val="00952C25"/>
    <w:rsid w:val="00A2118D"/>
    <w:rsid w:val="00AD0A50"/>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5A26"/>
    <w:rsid w:val="00E4381A"/>
    <w:rsid w:val="00E55D74"/>
    <w:rsid w:val="00EC3C1D"/>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690E"/>
  <w14:defaultImageDpi w14:val="32767"/>
  <w15:chartTrackingRefBased/>
  <w15:docId w15:val="{F52C4FE8-7C45-4A35-9D9A-784CF2D0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paragraph" w:styleId="ListBullet">
    <w:name w:val="List Bullet"/>
    <w:basedOn w:val="Normal"/>
    <w:uiPriority w:val="4"/>
    <w:rsid w:val="003D0B1B"/>
    <w:pPr>
      <w:numPr>
        <w:numId w:val="1"/>
      </w:numPr>
      <w:spacing w:line="264" w:lineRule="auto"/>
      <w:contextualSpacing/>
    </w:pPr>
    <w:rPr>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nofrietti\AppData\Roaming\Microsoft\Templates\Bold%20modern%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851AA050A24678A30826FDB70EBC27"/>
        <w:category>
          <w:name w:val="General"/>
          <w:gallery w:val="placeholder"/>
        </w:category>
        <w:types>
          <w:type w:val="bbPlcHdr"/>
        </w:types>
        <w:behaviors>
          <w:behavior w:val="content"/>
        </w:behaviors>
        <w:guid w:val="{F6374152-18A0-48AD-BA70-2373736B6051}"/>
      </w:docPartPr>
      <w:docPartBody>
        <w:p w:rsidR="00000000" w:rsidRDefault="004A4C75" w:rsidP="004A4C75">
          <w:pPr>
            <w:pStyle w:val="63851AA050A24678A30826FDB70EBC27"/>
          </w:pPr>
          <w:r w:rsidRPr="00036450">
            <w:t>EDUCATION</w:t>
          </w:r>
        </w:p>
      </w:docPartBody>
    </w:docPart>
    <w:docPart>
      <w:docPartPr>
        <w:name w:val="7189318ECCEA4B06A56C16160B1DB5D9"/>
        <w:category>
          <w:name w:val="General"/>
          <w:gallery w:val="placeholder"/>
        </w:category>
        <w:types>
          <w:type w:val="bbPlcHdr"/>
        </w:types>
        <w:behaviors>
          <w:behavior w:val="content"/>
        </w:behaviors>
        <w:guid w:val="{06E8A16D-1C65-4944-A69C-BAA068FDC479}"/>
      </w:docPartPr>
      <w:docPartBody>
        <w:p w:rsidR="00000000" w:rsidRDefault="004A4C75" w:rsidP="004A4C75">
          <w:pPr>
            <w:pStyle w:val="7189318ECCEA4B06A56C16160B1DB5D9"/>
          </w:pPr>
          <w:r w:rsidRPr="00036450">
            <w:t>WORK EXPERIENCE</w:t>
          </w:r>
        </w:p>
      </w:docPartBody>
    </w:docPart>
    <w:docPart>
      <w:docPartPr>
        <w:name w:val="8047726FE8E14B66A4390B1CA9A31C7C"/>
        <w:category>
          <w:name w:val="General"/>
          <w:gallery w:val="placeholder"/>
        </w:category>
        <w:types>
          <w:type w:val="bbPlcHdr"/>
        </w:types>
        <w:behaviors>
          <w:behavior w:val="content"/>
        </w:behaviors>
        <w:guid w:val="{0B0F77A8-F05E-4562-A5EB-CFE0814C839D}"/>
      </w:docPartPr>
      <w:docPartBody>
        <w:p w:rsidR="00000000" w:rsidRDefault="004A4C75" w:rsidP="004A4C75">
          <w:pPr>
            <w:pStyle w:val="8047726FE8E14B66A4390B1CA9A31C7C"/>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75"/>
    <w:rsid w:val="00270544"/>
    <w:rsid w:val="002D2267"/>
    <w:rsid w:val="004A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4A4C75"/>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A6A2593B654BE091BC1862D13567E4">
    <w:name w:val="07A6A2593B654BE091BC1862D13567E4"/>
  </w:style>
  <w:style w:type="paragraph" w:customStyle="1" w:styleId="91A3165066414915B7F13CE01F333BD3">
    <w:name w:val="91A3165066414915B7F13CE01F333BD3"/>
  </w:style>
  <w:style w:type="paragraph" w:customStyle="1" w:styleId="E8EE8C4AC2A24F838FDEBB35B8A7EA3B">
    <w:name w:val="E8EE8C4AC2A24F838FDEBB35B8A7EA3B"/>
  </w:style>
  <w:style w:type="paragraph" w:customStyle="1" w:styleId="02792AD9F6544C108FE351287DDE5F35">
    <w:name w:val="02792AD9F6544C108FE351287DDE5F35"/>
  </w:style>
  <w:style w:type="paragraph" w:customStyle="1" w:styleId="CB993D2343BA4B398C2E2BB3E9D837E9">
    <w:name w:val="CB993D2343BA4B398C2E2BB3E9D837E9"/>
  </w:style>
  <w:style w:type="paragraph" w:customStyle="1" w:styleId="8BF409D25AD24FB8B475068E547FF1F4">
    <w:name w:val="8BF409D25AD24FB8B475068E547FF1F4"/>
  </w:style>
  <w:style w:type="paragraph" w:customStyle="1" w:styleId="F540EE335EFF4EAEA7CB19B951D0B49A">
    <w:name w:val="F540EE335EFF4EAEA7CB19B951D0B49A"/>
  </w:style>
  <w:style w:type="paragraph" w:customStyle="1" w:styleId="BB1A8D1B34BB4DF5A1E872BCB7FACDC3">
    <w:name w:val="BB1A8D1B34BB4DF5A1E872BCB7FACDC3"/>
  </w:style>
  <w:style w:type="paragraph" w:customStyle="1" w:styleId="3693C9414B2C4025BF7FA8B3D0E9DDC7">
    <w:name w:val="3693C9414B2C4025BF7FA8B3D0E9DDC7"/>
  </w:style>
  <w:style w:type="paragraph" w:customStyle="1" w:styleId="FE8CBC652229469F9F6CE762ABFD7EAC">
    <w:name w:val="FE8CBC652229469F9F6CE762ABFD7EAC"/>
  </w:style>
  <w:style w:type="character" w:styleId="Hyperlink">
    <w:name w:val="Hyperlink"/>
    <w:basedOn w:val="DefaultParagraphFont"/>
    <w:uiPriority w:val="99"/>
    <w:unhideWhenUsed/>
    <w:rPr>
      <w:color w:val="BF4E14" w:themeColor="accent2" w:themeShade="BF"/>
      <w:u w:val="single"/>
    </w:rPr>
  </w:style>
  <w:style w:type="paragraph" w:customStyle="1" w:styleId="716B44AA4B174869BF625F5C50A96ADE">
    <w:name w:val="716B44AA4B174869BF625F5C50A96ADE"/>
  </w:style>
  <w:style w:type="paragraph" w:customStyle="1" w:styleId="F27D825F743643DB82C8AD255FA7763F">
    <w:name w:val="F27D825F743643DB82C8AD255FA7763F"/>
  </w:style>
  <w:style w:type="paragraph" w:customStyle="1" w:styleId="FF852544A87A46ED9B56521894BA9D5C">
    <w:name w:val="FF852544A87A46ED9B56521894BA9D5C"/>
  </w:style>
  <w:style w:type="paragraph" w:customStyle="1" w:styleId="79D5B058641B4EE1ADA95ECE3F230EE6">
    <w:name w:val="79D5B058641B4EE1ADA95ECE3F230EE6"/>
  </w:style>
  <w:style w:type="paragraph" w:customStyle="1" w:styleId="15FF22453533442F90210B90E096E2EE">
    <w:name w:val="15FF22453533442F90210B90E096E2EE"/>
  </w:style>
  <w:style w:type="paragraph" w:customStyle="1" w:styleId="F6991634246C49A68C141396F40AE65E">
    <w:name w:val="F6991634246C49A68C141396F40AE65E"/>
  </w:style>
  <w:style w:type="paragraph" w:customStyle="1" w:styleId="DB8A0E06124141C5A135BA90A897EAE4">
    <w:name w:val="DB8A0E06124141C5A135BA90A897EAE4"/>
  </w:style>
  <w:style w:type="paragraph" w:customStyle="1" w:styleId="1DDC601A80F14F419E896AB58AFB4975">
    <w:name w:val="1DDC601A80F14F419E896AB58AFB4975"/>
  </w:style>
  <w:style w:type="paragraph" w:customStyle="1" w:styleId="73ED9F529CED461AAE1B9E8A614F79D0">
    <w:name w:val="73ED9F529CED461AAE1B9E8A614F79D0"/>
  </w:style>
  <w:style w:type="paragraph" w:customStyle="1" w:styleId="21BD8D88C2D24282A29D9A8509D9E86D">
    <w:name w:val="21BD8D88C2D24282A29D9A8509D9E86D"/>
  </w:style>
  <w:style w:type="paragraph" w:customStyle="1" w:styleId="352A5712AE9F4942B14AC59AC5F18C63">
    <w:name w:val="352A5712AE9F4942B14AC59AC5F18C63"/>
  </w:style>
  <w:style w:type="paragraph" w:customStyle="1" w:styleId="1DCE7C234C214D88926C2F1C96776A06">
    <w:name w:val="1DCE7C234C214D88926C2F1C96776A06"/>
  </w:style>
  <w:style w:type="paragraph" w:customStyle="1" w:styleId="43769D5ED274492A91E61FA7C3350106">
    <w:name w:val="43769D5ED274492A91E61FA7C3350106"/>
  </w:style>
  <w:style w:type="paragraph" w:customStyle="1" w:styleId="D24FD47CBA5B4BFC87B9796007C685A5">
    <w:name w:val="D24FD47CBA5B4BFC87B9796007C685A5"/>
  </w:style>
  <w:style w:type="paragraph" w:customStyle="1" w:styleId="7973E5FF34AA4E1C80032DF8425D84A7">
    <w:name w:val="7973E5FF34AA4E1C80032DF8425D84A7"/>
  </w:style>
  <w:style w:type="paragraph" w:customStyle="1" w:styleId="20EECE016C994D368C3E486304F4BD62">
    <w:name w:val="20EECE016C994D368C3E486304F4BD62"/>
  </w:style>
  <w:style w:type="paragraph" w:customStyle="1" w:styleId="2880DD27F451453FBA2585F315552DD0">
    <w:name w:val="2880DD27F451453FBA2585F315552DD0"/>
  </w:style>
  <w:style w:type="paragraph" w:customStyle="1" w:styleId="043DC244F2A84339A62DA22E68CBD706">
    <w:name w:val="043DC244F2A84339A62DA22E68CBD706"/>
  </w:style>
  <w:style w:type="paragraph" w:customStyle="1" w:styleId="D0D7310616DA45DC8015485C6FFB731A">
    <w:name w:val="D0D7310616DA45DC8015485C6FFB731A"/>
  </w:style>
  <w:style w:type="paragraph" w:customStyle="1" w:styleId="9A7BAC3F5FBE4E338C41761A0CA88FE1">
    <w:name w:val="9A7BAC3F5FBE4E338C41761A0CA88FE1"/>
  </w:style>
  <w:style w:type="paragraph" w:customStyle="1" w:styleId="D8582EB1DDEA4C1DAA628EE5F37A7C2F">
    <w:name w:val="D8582EB1DDEA4C1DAA628EE5F37A7C2F"/>
  </w:style>
  <w:style w:type="paragraph" w:customStyle="1" w:styleId="EFFB3CCDF3C94A9BAD100B0C3B0C423E">
    <w:name w:val="EFFB3CCDF3C94A9BAD100B0C3B0C423E"/>
  </w:style>
  <w:style w:type="paragraph" w:customStyle="1" w:styleId="B5DD89B777964CFA98FD99B72128E116">
    <w:name w:val="B5DD89B777964CFA98FD99B72128E116"/>
  </w:style>
  <w:style w:type="paragraph" w:customStyle="1" w:styleId="18FA2F99670E43F48D9F1112DB513BAC">
    <w:name w:val="18FA2F99670E43F48D9F1112DB513BAC"/>
  </w:style>
  <w:style w:type="paragraph" w:customStyle="1" w:styleId="14E053A3BA8A48DCB69AE1318D6E9D94">
    <w:name w:val="14E053A3BA8A48DCB69AE1318D6E9D94"/>
  </w:style>
  <w:style w:type="paragraph" w:customStyle="1" w:styleId="7EDEAA8F0C65439BA3EE916722447E9E">
    <w:name w:val="7EDEAA8F0C65439BA3EE916722447E9E"/>
  </w:style>
  <w:style w:type="paragraph" w:customStyle="1" w:styleId="57F0D8EBFFA54663996CA4694A139928">
    <w:name w:val="57F0D8EBFFA54663996CA4694A139928"/>
  </w:style>
  <w:style w:type="paragraph" w:customStyle="1" w:styleId="79845DD0FE8047EEAF21286EFAEC36F6">
    <w:name w:val="79845DD0FE8047EEAF21286EFAEC36F6"/>
  </w:style>
  <w:style w:type="paragraph" w:customStyle="1" w:styleId="3BD45921821B442B914A8CEBB27C2C9D">
    <w:name w:val="3BD45921821B442B914A8CEBB27C2C9D"/>
  </w:style>
  <w:style w:type="paragraph" w:customStyle="1" w:styleId="20F9E00CDD8D49F098B89CDEDF1D4A98">
    <w:name w:val="20F9E00CDD8D49F098B89CDEDF1D4A98"/>
  </w:style>
  <w:style w:type="character" w:customStyle="1" w:styleId="Heading2Char">
    <w:name w:val="Heading 2 Char"/>
    <w:basedOn w:val="DefaultParagraphFont"/>
    <w:link w:val="Heading2"/>
    <w:uiPriority w:val="9"/>
    <w:rsid w:val="004A4C75"/>
    <w:rPr>
      <w:rFonts w:asciiTheme="majorHAnsi" w:eastAsiaTheme="majorEastAsia" w:hAnsiTheme="majorHAnsi" w:cstheme="majorBidi"/>
      <w:b/>
      <w:bCs/>
      <w:caps/>
      <w:kern w:val="0"/>
      <w:sz w:val="22"/>
      <w:szCs w:val="26"/>
      <w:lang w:eastAsia="ja-JP"/>
      <w14:ligatures w14:val="none"/>
    </w:rPr>
  </w:style>
  <w:style w:type="paragraph" w:customStyle="1" w:styleId="DD533D3A86404B3684BCBDA70A610781">
    <w:name w:val="DD533D3A86404B3684BCBDA70A610781"/>
  </w:style>
  <w:style w:type="paragraph" w:customStyle="1" w:styleId="63851AA050A24678A30826FDB70EBC27">
    <w:name w:val="63851AA050A24678A30826FDB70EBC27"/>
    <w:rsid w:val="004A4C75"/>
  </w:style>
  <w:style w:type="paragraph" w:customStyle="1" w:styleId="BED4F774121340D5A26F5E75CADF1B46">
    <w:name w:val="BED4F774121340D5A26F5E75CADF1B46"/>
    <w:rsid w:val="004A4C75"/>
  </w:style>
  <w:style w:type="paragraph" w:customStyle="1" w:styleId="3CDBD0CB541945B896D51379898310C5">
    <w:name w:val="3CDBD0CB541945B896D51379898310C5"/>
    <w:rsid w:val="004A4C75"/>
  </w:style>
  <w:style w:type="paragraph" w:customStyle="1" w:styleId="F5020F0990ED4D27BE523C062E720E2E">
    <w:name w:val="F5020F0990ED4D27BE523C062E720E2E"/>
    <w:rsid w:val="004A4C75"/>
  </w:style>
  <w:style w:type="paragraph" w:customStyle="1" w:styleId="AB8B7EF6C1204637BE8064824E638E6E">
    <w:name w:val="AB8B7EF6C1204637BE8064824E638E6E"/>
    <w:rsid w:val="004A4C75"/>
  </w:style>
  <w:style w:type="paragraph" w:customStyle="1" w:styleId="5E90484E026247A08EA67F7AB007225E">
    <w:name w:val="5E90484E026247A08EA67F7AB007225E"/>
    <w:rsid w:val="004A4C75"/>
  </w:style>
  <w:style w:type="paragraph" w:customStyle="1" w:styleId="6C29EA1967454848ACA8305F93FF948D">
    <w:name w:val="6C29EA1967454848ACA8305F93FF948D"/>
    <w:rsid w:val="004A4C75"/>
  </w:style>
  <w:style w:type="paragraph" w:customStyle="1" w:styleId="51C742199F244593B32A2593B45AF9F6">
    <w:name w:val="51C742199F244593B32A2593B45AF9F6"/>
    <w:rsid w:val="004A4C75"/>
  </w:style>
  <w:style w:type="paragraph" w:customStyle="1" w:styleId="7189318ECCEA4B06A56C16160B1DB5D9">
    <w:name w:val="7189318ECCEA4B06A56C16160B1DB5D9"/>
    <w:rsid w:val="004A4C75"/>
  </w:style>
  <w:style w:type="paragraph" w:customStyle="1" w:styleId="5DA1DA67D72440E49EBC45F8B2D7645F">
    <w:name w:val="5DA1DA67D72440E49EBC45F8B2D7645F"/>
    <w:rsid w:val="004A4C75"/>
  </w:style>
  <w:style w:type="paragraph" w:customStyle="1" w:styleId="7963706B4ACA43D9A5E3A3D8163A731C">
    <w:name w:val="7963706B4ACA43D9A5E3A3D8163A731C"/>
    <w:rsid w:val="004A4C75"/>
  </w:style>
  <w:style w:type="paragraph" w:customStyle="1" w:styleId="A21D90CE21C1489989F37DA6109EA710">
    <w:name w:val="A21D90CE21C1489989F37DA6109EA710"/>
    <w:rsid w:val="004A4C75"/>
  </w:style>
  <w:style w:type="paragraph" w:customStyle="1" w:styleId="705D7C66AC274D0BA24F091297DD76E0">
    <w:name w:val="705D7C66AC274D0BA24F091297DD76E0"/>
    <w:rsid w:val="004A4C75"/>
  </w:style>
  <w:style w:type="paragraph" w:customStyle="1" w:styleId="F7BCE6CC8792422BA0BE8614A021A635">
    <w:name w:val="F7BCE6CC8792422BA0BE8614A021A635"/>
    <w:rsid w:val="004A4C75"/>
  </w:style>
  <w:style w:type="paragraph" w:customStyle="1" w:styleId="95F5453AAA3E41CCB28980863A8EAA9A">
    <w:name w:val="95F5453AAA3E41CCB28980863A8EAA9A"/>
    <w:rsid w:val="004A4C75"/>
  </w:style>
  <w:style w:type="paragraph" w:customStyle="1" w:styleId="D37589B849A2476BA931434DB2646D02">
    <w:name w:val="D37589B849A2476BA931434DB2646D02"/>
    <w:rsid w:val="004A4C75"/>
  </w:style>
  <w:style w:type="paragraph" w:customStyle="1" w:styleId="A0F0CE86DED843498D76D8B1BB3729D5">
    <w:name w:val="A0F0CE86DED843498D76D8B1BB3729D5"/>
    <w:rsid w:val="004A4C75"/>
  </w:style>
  <w:style w:type="paragraph" w:customStyle="1" w:styleId="3A566ADCABC84C909012331113035F3B">
    <w:name w:val="3A566ADCABC84C909012331113035F3B"/>
    <w:rsid w:val="004A4C75"/>
  </w:style>
  <w:style w:type="paragraph" w:customStyle="1" w:styleId="11B63EB304EE4CB69F56D6579879F662">
    <w:name w:val="11B63EB304EE4CB69F56D6579879F662"/>
    <w:rsid w:val="004A4C75"/>
  </w:style>
  <w:style w:type="paragraph" w:customStyle="1" w:styleId="7BA205F064C549A6865DDD11D5950B64">
    <w:name w:val="7BA205F064C549A6865DDD11D5950B64"/>
    <w:rsid w:val="004A4C75"/>
  </w:style>
  <w:style w:type="paragraph" w:customStyle="1" w:styleId="C1CAF08E48E94AFAB5E09E76A8D57B98">
    <w:name w:val="C1CAF08E48E94AFAB5E09E76A8D57B98"/>
    <w:rsid w:val="004A4C75"/>
  </w:style>
  <w:style w:type="paragraph" w:customStyle="1" w:styleId="DD50699604D042F1BCEC3B9D82AD0711">
    <w:name w:val="DD50699604D042F1BCEC3B9D82AD0711"/>
    <w:rsid w:val="004A4C75"/>
  </w:style>
  <w:style w:type="paragraph" w:customStyle="1" w:styleId="3C97ECE843714701AAFD20B99D59145C">
    <w:name w:val="3C97ECE843714701AAFD20B99D59145C"/>
    <w:rsid w:val="004A4C75"/>
  </w:style>
  <w:style w:type="paragraph" w:customStyle="1" w:styleId="2BEA4E81730745D9AD98922200D5FA98">
    <w:name w:val="2BEA4E81730745D9AD98922200D5FA98"/>
    <w:rsid w:val="004A4C75"/>
  </w:style>
  <w:style w:type="paragraph" w:customStyle="1" w:styleId="8047726FE8E14B66A4390B1CA9A31C7C">
    <w:name w:val="8047726FE8E14B66A4390B1CA9A31C7C"/>
    <w:rsid w:val="004A4C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Bold modern resume</Template>
  <TotalTime>7</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Onofrietti</dc:creator>
  <cp:keywords/>
  <dc:description/>
  <cp:lastModifiedBy>Allison Onofrietti 858</cp:lastModifiedBy>
  <cp:revision>1</cp:revision>
  <dcterms:created xsi:type="dcterms:W3CDTF">2025-01-16T15:55:00Z</dcterms:created>
  <dcterms:modified xsi:type="dcterms:W3CDTF">2025-01-16T16:19:00Z</dcterms:modified>
</cp:coreProperties>
</file>