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D09D5" w14:textId="03536EA0" w:rsidR="0063784D" w:rsidRDefault="0063784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09166CF1" wp14:editId="418FD0C8">
                <wp:simplePos x="0" y="0"/>
                <wp:positionH relativeFrom="page">
                  <wp:align>left</wp:align>
                </wp:positionH>
                <wp:positionV relativeFrom="paragraph">
                  <wp:posOffset>-467995</wp:posOffset>
                </wp:positionV>
                <wp:extent cx="7779385" cy="10064750"/>
                <wp:effectExtent l="0" t="0" r="254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32EE68AE" id="Group 1" o:spid="_x0000_s1026" alt="&quot;&quot;" style="position:absolute;margin-left:0;margin-top:-36.85pt;width:612.55pt;height:792.5pt;z-index:-251646976;mso-width-percent:1000;mso-height-percent:1000;mso-position-horizontal:left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">
  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5000" w:type="pct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2E4AFC" w14:paraId="11DADF23" w14:textId="77777777" w:rsidTr="0028650C">
        <w:trPr>
          <w:trHeight w:val="2178"/>
        </w:trPr>
        <w:tc>
          <w:tcPr>
            <w:tcW w:w="6945" w:type="dxa"/>
            <w:gridSpan w:val="2"/>
          </w:tcPr>
          <w:p w14:paraId="712F1FF2" w14:textId="681B42E6" w:rsidR="002E4AFC" w:rsidRPr="002E4AFC" w:rsidRDefault="00E15CA2" w:rsidP="0028650C">
            <w:pPr>
              <w:pStyle w:val="Title"/>
            </w:pPr>
            <w:r w:rsidRPr="00E15CA2">
              <w:rPr>
                <w:color w:val="FFFFFF" w:themeColor="background1"/>
              </w:rPr>
              <w:t xml:space="preserve">Sierra </w:t>
            </w:r>
            <w:r w:rsidR="002E4AFC" w:rsidRPr="00E15CA2">
              <w:rPr>
                <w:color w:val="FFFFFF" w:themeColor="background1"/>
              </w:rPr>
              <w:br/>
            </w:r>
            <w:r w:rsidRPr="00E15CA2">
              <w:rPr>
                <w:color w:val="FFFFFF" w:themeColor="background1"/>
              </w:rPr>
              <w:t>Hinley</w:t>
            </w:r>
          </w:p>
        </w:tc>
        <w:tc>
          <w:tcPr>
            <w:tcW w:w="2945" w:type="dxa"/>
            <w:gridSpan w:val="2"/>
            <w:vMerge w:val="restart"/>
            <w:vAlign w:val="bottom"/>
          </w:tcPr>
          <w:p w14:paraId="37E97283" w14:textId="11885985" w:rsidR="002E4AFC" w:rsidRPr="002E4AFC" w:rsidRDefault="00063628" w:rsidP="002865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DF0A33" wp14:editId="5DFA7DA2">
                  <wp:extent cx="1433830" cy="1778000"/>
                  <wp:effectExtent l="0" t="0" r="0" b="0"/>
                  <wp:docPr id="4" name="Picture 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25" cy="178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4E523482" w14:textId="77777777" w:rsidTr="0028650C">
        <w:trPr>
          <w:trHeight w:val="360"/>
        </w:trPr>
        <w:tc>
          <w:tcPr>
            <w:tcW w:w="6106" w:type="dxa"/>
          </w:tcPr>
          <w:p w14:paraId="14AF0980" w14:textId="336C6C67" w:rsidR="0031301F" w:rsidRPr="0031301F" w:rsidRDefault="0031301F" w:rsidP="0028650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1A0C276E" w14:textId="77777777" w:rsidR="002E4AFC" w:rsidRPr="002E4AFC" w:rsidRDefault="002E4AFC" w:rsidP="0028650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5F5155B7" w14:textId="77777777" w:rsidR="002E4AFC" w:rsidRPr="002E4AFC" w:rsidRDefault="002E4AFC" w:rsidP="0028650C">
            <w:pPr>
              <w:rPr>
                <w:rFonts w:ascii="Arial" w:hAnsi="Arial"/>
              </w:rPr>
            </w:pPr>
          </w:p>
        </w:tc>
      </w:tr>
      <w:tr w:rsidR="006E23B3" w:rsidRPr="002E4AFC" w14:paraId="769783CF" w14:textId="77777777" w:rsidTr="0028650C">
        <w:trPr>
          <w:trHeight w:val="982"/>
        </w:trPr>
        <w:tc>
          <w:tcPr>
            <w:tcW w:w="6106" w:type="dxa"/>
            <w:vMerge w:val="restart"/>
          </w:tcPr>
          <w:p w14:paraId="42B52FB3" w14:textId="5ED42A8D" w:rsidR="006E23B3" w:rsidRDefault="003F16C4" w:rsidP="0028650C">
            <w:pPr>
              <w:pStyle w:val="Heading2"/>
            </w:pPr>
            <w:r>
              <w:t>The</w:t>
            </w:r>
            <w:r w:rsidR="00D43014">
              <w:t>atre</w:t>
            </w:r>
          </w:p>
          <w:p w14:paraId="3BF3C304" w14:textId="436181A5" w:rsidR="006E23B3" w:rsidRDefault="00D43014" w:rsidP="0028650C">
            <w:pPr>
              <w:pStyle w:val="Dates"/>
            </w:pPr>
            <w:r>
              <w:t xml:space="preserve">Black History Play </w:t>
            </w:r>
          </w:p>
          <w:p w14:paraId="37E90CE3" w14:textId="75614CEE" w:rsidR="002D22F0" w:rsidRDefault="00845748" w:rsidP="0028650C">
            <w:pPr>
              <w:pStyle w:val="Experience"/>
            </w:pPr>
            <w:r>
              <w:t>Rosa Parks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D13C3F">
              <w:rPr>
                <w:rStyle w:val="Strong"/>
              </w:rPr>
              <w:t xml:space="preserve"> </w:t>
            </w:r>
            <w:r>
              <w:t>Lead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 w:rsidR="00825578">
              <w:t>Butler Academy</w:t>
            </w:r>
          </w:p>
          <w:p w14:paraId="7144FB38" w14:textId="54EE94B7" w:rsidR="002872BC" w:rsidRDefault="002872BC" w:rsidP="0028650C">
            <w:pPr>
              <w:pStyle w:val="Experience"/>
            </w:pPr>
            <w:r>
              <w:t>Extra on Tyler Perr</w:t>
            </w:r>
            <w:r w:rsidR="00367068">
              <w:t xml:space="preserve">y’s </w:t>
            </w:r>
            <w:r>
              <w:t>“All The Queens Men”</w:t>
            </w:r>
            <w:r w:rsidR="00367068">
              <w:t xml:space="preserve"> (2022)</w:t>
            </w:r>
          </w:p>
          <w:p w14:paraId="0C46F123" w14:textId="66DE4346" w:rsidR="002872BC" w:rsidRDefault="002872BC" w:rsidP="0028650C">
            <w:pPr>
              <w:pStyle w:val="Experience"/>
            </w:pPr>
            <w:r>
              <w:t xml:space="preserve">Extra on </w:t>
            </w:r>
            <w:r w:rsidR="00367068">
              <w:t xml:space="preserve"> Tyler Perry’s “Caught Up” (2022)</w:t>
            </w:r>
          </w:p>
          <w:p w14:paraId="1F7436C3" w14:textId="6A7FF2C5" w:rsidR="000F6214" w:rsidRDefault="000F6214" w:rsidP="0028650C">
            <w:pPr>
              <w:pStyle w:val="Experience"/>
            </w:pPr>
            <w:r>
              <w:t xml:space="preserve">Extra on </w:t>
            </w:r>
            <w:r w:rsidR="002878DE">
              <w:t xml:space="preserve">The Ms.Pat Show </w:t>
            </w:r>
            <w:r w:rsidR="00EC1ADF">
              <w:t>(2024)</w:t>
            </w:r>
          </w:p>
          <w:p w14:paraId="51552B89" w14:textId="77777777" w:rsidR="006E23B3" w:rsidRDefault="006E23B3" w:rsidP="0028650C"/>
          <w:p w14:paraId="4B73F512" w14:textId="77777777" w:rsidR="006E23B3" w:rsidRDefault="006E23B3" w:rsidP="0028650C">
            <w:pPr>
              <w:pStyle w:val="Heading2"/>
            </w:pPr>
            <w:r w:rsidRPr="000F7D04">
              <w:t>Education</w:t>
            </w:r>
          </w:p>
          <w:p w14:paraId="3A8D8643" w14:textId="62F75C64" w:rsidR="006E23B3" w:rsidRPr="000F7D04" w:rsidRDefault="003F7BA9" w:rsidP="0028650C">
            <w:r>
              <w:t>Walden University</w:t>
            </w:r>
            <w:r w:rsidR="006E23B3" w:rsidRPr="000F7D04">
              <w:t xml:space="preserve">, </w:t>
            </w:r>
            <w:r w:rsidR="005D743E">
              <w:t>Minneapolis, Minnesota</w:t>
            </w:r>
          </w:p>
          <w:p w14:paraId="2D843BFC" w14:textId="7DDE703A" w:rsidR="005F02FB" w:rsidRDefault="00594A0A" w:rsidP="0028650C">
            <w:pPr>
              <w:pStyle w:val="ListBullet"/>
              <w:numPr>
                <w:ilvl w:val="0"/>
                <w:numId w:val="23"/>
              </w:numPr>
            </w:pPr>
            <w:r>
              <w:t>GPA: 3.</w:t>
            </w:r>
            <w:r w:rsidR="00311801">
              <w:t>7</w:t>
            </w:r>
            <w:r>
              <w:t xml:space="preserve"> – Awards: </w:t>
            </w:r>
            <w:r w:rsidR="000B4EEE">
              <w:t>National Honors Society, Highe</w:t>
            </w:r>
            <w:r w:rsidR="00A43E40">
              <w:t>st GPA Award</w:t>
            </w:r>
            <w:r w:rsidR="00687B3E">
              <w:t>, Veterans Honors Society</w:t>
            </w:r>
          </w:p>
          <w:p w14:paraId="27775DA6" w14:textId="18EAE632" w:rsidR="0053076B" w:rsidRDefault="00C6547E" w:rsidP="0028650C">
            <w:pPr>
              <w:pStyle w:val="ListBullet"/>
              <w:numPr>
                <w:ilvl w:val="0"/>
                <w:numId w:val="0"/>
              </w:numPr>
            </w:pPr>
            <w:r>
              <w:t xml:space="preserve">Skincare Analysis Certified </w:t>
            </w:r>
          </w:p>
          <w:p w14:paraId="61363FB1" w14:textId="2FFE3DE3" w:rsidR="006E23B3" w:rsidRDefault="00652B03" w:rsidP="0028650C">
            <w:r>
              <w:t>Combat/Firearm Course</w:t>
            </w:r>
          </w:p>
          <w:p w14:paraId="267EDBF2" w14:textId="61FC348E" w:rsidR="00007F29" w:rsidRDefault="00007F29" w:rsidP="0028650C">
            <w:r>
              <w:t xml:space="preserve">Agency Development/Actors Training – PMTM Agency </w:t>
            </w:r>
          </w:p>
          <w:p w14:paraId="7936580B" w14:textId="42018FED" w:rsidR="006E23B3" w:rsidRDefault="00114D3B" w:rsidP="0028650C">
            <w:pPr>
              <w:pStyle w:val="Heading2"/>
            </w:pPr>
            <w:r>
              <w:t>Training</w:t>
            </w:r>
          </w:p>
          <w:p w14:paraId="34DC89AB" w14:textId="5C1FA5F3" w:rsidR="006E23B3" w:rsidRDefault="00114D3B" w:rsidP="0028650C">
            <w:r>
              <w:t>Scene Study</w:t>
            </w:r>
            <w:r w:rsidR="00DF3B37">
              <w:t xml:space="preserve"> – Markus John</w:t>
            </w:r>
            <w:r w:rsidR="008059E3">
              <w:t xml:space="preserve"> </w:t>
            </w:r>
            <w:r w:rsidR="007C7246">
              <w:t>–</w:t>
            </w:r>
            <w:r w:rsidR="008059E3">
              <w:t xml:space="preserve"> PMTM</w:t>
            </w:r>
            <w:r w:rsidR="007C7246">
              <w:t xml:space="preserve"> Agency</w:t>
            </w:r>
          </w:p>
          <w:p w14:paraId="1037E1D7" w14:textId="24A2C712" w:rsidR="00114D3B" w:rsidRDefault="00114D3B" w:rsidP="0028650C">
            <w:r>
              <w:t>Character Development</w:t>
            </w:r>
            <w:r w:rsidR="007C7246">
              <w:t xml:space="preserve"> – Markus John – PMTM Agency</w:t>
            </w:r>
          </w:p>
          <w:p w14:paraId="3C243E9A" w14:textId="22D33482" w:rsidR="00114D3B" w:rsidRDefault="00D05EBB" w:rsidP="0028650C">
            <w:r>
              <w:t>On</w:t>
            </w:r>
            <w:r w:rsidR="005C1393">
              <w:t>-</w:t>
            </w:r>
            <w:r>
              <w:t>Camera Audition</w:t>
            </w:r>
            <w:r w:rsidR="007C7246">
              <w:t xml:space="preserve"> – Markus John – PMTM Agency</w:t>
            </w:r>
          </w:p>
          <w:p w14:paraId="0D12DC42" w14:textId="4DC7965B" w:rsidR="00D05EBB" w:rsidRDefault="00D05EBB" w:rsidP="0028650C">
            <w:r>
              <w:t>Work Improv</w:t>
            </w:r>
            <w:r w:rsidR="007C7246">
              <w:t xml:space="preserve"> – Markus John – PMTM Agency</w:t>
            </w:r>
          </w:p>
          <w:p w14:paraId="081421FA" w14:textId="7CDFFD4B" w:rsidR="00D05EBB" w:rsidRDefault="00D05EBB" w:rsidP="0028650C">
            <w:r>
              <w:t xml:space="preserve">Script Analysis </w:t>
            </w:r>
            <w:r w:rsidR="007C7246">
              <w:t>– Markus John – PMTM Agency</w:t>
            </w:r>
          </w:p>
          <w:p w14:paraId="294BC8CF" w14:textId="3653961D" w:rsidR="007A4651" w:rsidRDefault="007A4651" w:rsidP="0028650C">
            <w:r>
              <w:t>Commercial Script Readings</w:t>
            </w:r>
            <w:r w:rsidR="007C7246">
              <w:t xml:space="preserve"> – Markus John – PMTM Agency</w:t>
            </w:r>
          </w:p>
          <w:p w14:paraId="0B9A3FB7" w14:textId="77777777" w:rsidR="006E23B3" w:rsidRDefault="006E23B3" w:rsidP="0028650C"/>
          <w:p w14:paraId="378AF3BF" w14:textId="17C6DA11" w:rsidR="006E23B3" w:rsidRDefault="005C1393" w:rsidP="0028650C">
            <w:pPr>
              <w:pStyle w:val="Heading2"/>
            </w:pPr>
            <w:r>
              <w:t>Special Skills</w:t>
            </w:r>
          </w:p>
          <w:p w14:paraId="2D797B1C" w14:textId="77777777" w:rsidR="006E23B3" w:rsidRDefault="003B42DA" w:rsidP="0028650C">
            <w:pPr>
              <w:ind w:right="-356"/>
            </w:pPr>
            <w:r>
              <w:t xml:space="preserve">Runway/Commercial/Print &amp; Editorial </w:t>
            </w:r>
            <w:r w:rsidR="005C1393">
              <w:t>Model</w:t>
            </w:r>
            <w:r>
              <w:t>ing</w:t>
            </w:r>
            <w:r w:rsidR="005C1393">
              <w:t>,</w:t>
            </w:r>
            <w:r>
              <w:t xml:space="preserve"> </w:t>
            </w:r>
            <w:r w:rsidR="00BD062A">
              <w:t>Hula Hoop, Jump Rope, Sing</w:t>
            </w:r>
            <w:r w:rsidR="00182854">
              <w:t xml:space="preserve">ing, Combat/Firearm Training, </w:t>
            </w:r>
            <w:r w:rsidR="006A30A7">
              <w:t>Comedian</w:t>
            </w:r>
            <w:r w:rsidR="00623D00">
              <w:t>, Creative Design</w:t>
            </w:r>
            <w:r w:rsidR="00AE40FC">
              <w:t xml:space="preserve">, Writer/Author, Songwriter, </w:t>
            </w:r>
            <w:r w:rsidR="005F5A11">
              <w:t>Accent –</w:t>
            </w:r>
            <w:r w:rsidR="001C69CC">
              <w:t xml:space="preserve"> </w:t>
            </w:r>
            <w:r w:rsidR="005F5A11">
              <w:t>(Jama</w:t>
            </w:r>
            <w:r w:rsidR="001C69CC">
              <w:t>ican)</w:t>
            </w:r>
            <w:r w:rsidR="00927BF9">
              <w:t>, Flute Player</w:t>
            </w:r>
            <w:r w:rsidR="00B77484">
              <w:t>, Drawer</w:t>
            </w:r>
            <w:r w:rsidR="009F2864">
              <w:t>, Belly</w:t>
            </w:r>
            <w:r w:rsidR="00FE6EF5">
              <w:t xml:space="preserve"> Dance, Cook/Baker</w:t>
            </w:r>
            <w:r w:rsidR="0053533E">
              <w:t xml:space="preserve">, Baby Sitter, Teaching Assistance </w:t>
            </w:r>
          </w:p>
          <w:p w14:paraId="1E2C36D0" w14:textId="77777777" w:rsidR="00E5512E" w:rsidRDefault="00E5512E" w:rsidP="0028650C">
            <w:pPr>
              <w:ind w:right="-356"/>
            </w:pPr>
          </w:p>
          <w:p w14:paraId="1C3F53B6" w14:textId="77777777" w:rsidR="00E5512E" w:rsidRDefault="00E5512E" w:rsidP="0028650C">
            <w:pPr>
              <w:ind w:right="-356"/>
            </w:pPr>
          </w:p>
          <w:p w14:paraId="458C7723" w14:textId="58C83032" w:rsidR="00E5512E" w:rsidRDefault="00C90D38" w:rsidP="0028650C">
            <w:pPr>
              <w:ind w:right="-356"/>
              <w:rPr>
                <w:b/>
                <w:bCs/>
                <w:color w:val="202B6A" w:themeColor="accent1"/>
                <w:sz w:val="24"/>
                <w:szCs w:val="24"/>
              </w:rPr>
            </w:pPr>
            <w:r w:rsidRPr="00C90D38">
              <w:rPr>
                <w:b/>
                <w:bCs/>
                <w:color w:val="202B6A" w:themeColor="accent1"/>
                <w:sz w:val="24"/>
                <w:szCs w:val="24"/>
              </w:rPr>
              <w:t>Model Experience</w:t>
            </w:r>
            <w:r>
              <w:rPr>
                <w:b/>
                <w:bCs/>
                <w:color w:val="202B6A" w:themeColor="accent1"/>
                <w:sz w:val="24"/>
                <w:szCs w:val="24"/>
              </w:rPr>
              <w:t xml:space="preserve">: </w:t>
            </w:r>
          </w:p>
          <w:p w14:paraId="479D1A58" w14:textId="47C6E51D" w:rsidR="009D73F5" w:rsidRDefault="009D73F5" w:rsidP="00431AE8">
            <w:pPr>
              <w:pStyle w:val="ListParagraph"/>
              <w:numPr>
                <w:ilvl w:val="0"/>
                <w:numId w:val="25"/>
              </w:numPr>
              <w:ind w:right="-356"/>
            </w:pPr>
            <w:r w:rsidRPr="00431AE8">
              <w:rPr>
                <w:sz w:val="22"/>
                <w:szCs w:val="22"/>
              </w:rPr>
              <w:t>LA</w:t>
            </w:r>
            <w:r>
              <w:t xml:space="preserve"> </w:t>
            </w:r>
            <w:r w:rsidR="00984AA0">
              <w:t>Fashion Week Event (2022)</w:t>
            </w:r>
          </w:p>
          <w:p w14:paraId="3821637E" w14:textId="34D3F668" w:rsidR="00E5512E" w:rsidRDefault="00984AA0" w:rsidP="00431AE8">
            <w:pPr>
              <w:pStyle w:val="ListParagraph"/>
              <w:numPr>
                <w:ilvl w:val="0"/>
                <w:numId w:val="25"/>
              </w:numPr>
              <w:ind w:right="-356"/>
            </w:pPr>
            <w:r>
              <w:t>Miami Swim Week (2022)</w:t>
            </w:r>
          </w:p>
          <w:p w14:paraId="2DE05FBA" w14:textId="59846E9C" w:rsidR="00984AA0" w:rsidRDefault="00A64D74" w:rsidP="00431AE8">
            <w:pPr>
              <w:pStyle w:val="ListParagraph"/>
              <w:numPr>
                <w:ilvl w:val="0"/>
                <w:numId w:val="25"/>
              </w:numPr>
              <w:ind w:right="-356"/>
            </w:pPr>
            <w:r>
              <w:t xml:space="preserve">Multiple </w:t>
            </w:r>
            <w:r w:rsidR="00C76839">
              <w:t xml:space="preserve">fashion </w:t>
            </w:r>
            <w:r w:rsidR="00F50FFA">
              <w:t xml:space="preserve">show events </w:t>
            </w:r>
            <w:r w:rsidR="00915274">
              <w:t>(including small brands</w:t>
            </w:r>
            <w:r w:rsidR="00045C5A">
              <w:t>/businesses</w:t>
            </w:r>
            <w:r w:rsidR="00311801">
              <w:t>)</w:t>
            </w:r>
          </w:p>
          <w:p w14:paraId="3CA2261B" w14:textId="493A0BAE" w:rsidR="009432F8" w:rsidRDefault="00045C5A" w:rsidP="0028650C">
            <w:pPr>
              <w:pStyle w:val="ListParagraph"/>
              <w:numPr>
                <w:ilvl w:val="0"/>
                <w:numId w:val="25"/>
              </w:numPr>
              <w:ind w:right="-356"/>
            </w:pPr>
            <w:r>
              <w:t>L</w:t>
            </w:r>
            <w:r w:rsidR="00135006">
              <w:t>ondon Fashion Week</w:t>
            </w:r>
            <w:r>
              <w:t>, powered</w:t>
            </w:r>
            <w:r w:rsidR="005B30EA">
              <w:t xml:space="preserve">   </w:t>
            </w:r>
            <w:r>
              <w:t xml:space="preserve"> by </w:t>
            </w:r>
            <w:r w:rsidR="009102D8">
              <w:t>The Society Fashion Week</w:t>
            </w:r>
          </w:p>
          <w:p w14:paraId="0A6AB47C" w14:textId="458AF2D0" w:rsidR="00135006" w:rsidRDefault="00135006" w:rsidP="0028650C">
            <w:pPr>
              <w:pStyle w:val="ListParagraph"/>
              <w:numPr>
                <w:ilvl w:val="0"/>
                <w:numId w:val="25"/>
              </w:numPr>
              <w:ind w:right="-356"/>
            </w:pPr>
            <w:r>
              <w:t>Featured in British Vogue</w:t>
            </w:r>
          </w:p>
          <w:p w14:paraId="2216EEAD" w14:textId="5A0DD3D7" w:rsidR="00E5512E" w:rsidRDefault="009432F8" w:rsidP="0028650C">
            <w:pPr>
              <w:pStyle w:val="ListParagraph"/>
              <w:numPr>
                <w:ilvl w:val="0"/>
                <w:numId w:val="25"/>
              </w:numPr>
              <w:ind w:right="-356"/>
            </w:pPr>
            <w:r>
              <w:t>NY Fashion Week (2024)</w:t>
            </w:r>
            <w:r w:rsidR="007123AD">
              <w:t xml:space="preserve"> </w:t>
            </w:r>
            <w:r w:rsidR="005B30EA">
              <w:t xml:space="preserve"> </w:t>
            </w:r>
          </w:p>
          <w:p w14:paraId="4B8E71DA" w14:textId="77777777" w:rsidR="00135006" w:rsidRDefault="00135006" w:rsidP="00135006">
            <w:pPr>
              <w:pStyle w:val="ListParagraph"/>
              <w:ind w:left="720" w:right="-356" w:firstLine="0"/>
            </w:pPr>
          </w:p>
          <w:p w14:paraId="68B5BCED" w14:textId="08B2EABD" w:rsidR="00E5512E" w:rsidRPr="00762F10" w:rsidRDefault="00E5512E" w:rsidP="0028650C">
            <w:pPr>
              <w:ind w:right="-356"/>
            </w:pPr>
          </w:p>
        </w:tc>
        <w:tc>
          <w:tcPr>
            <w:tcW w:w="839" w:type="dxa"/>
            <w:vMerge w:val="restart"/>
          </w:tcPr>
          <w:p w14:paraId="1F1DC86F" w14:textId="77777777" w:rsidR="006E23B3" w:rsidRPr="002E4AFC" w:rsidRDefault="006E23B3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549F1939" w14:textId="77777777" w:rsidR="006E23B3" w:rsidRPr="002E4AFC" w:rsidRDefault="006E23B3" w:rsidP="0028650C">
            <w:pPr>
              <w:rPr>
                <w:rFonts w:ascii="Arial" w:hAnsi="Arial"/>
              </w:rPr>
            </w:pPr>
          </w:p>
        </w:tc>
      </w:tr>
      <w:tr w:rsidR="006E23B3" w:rsidRPr="002E4AFC" w14:paraId="75BF896F" w14:textId="77777777" w:rsidTr="0028650C">
        <w:trPr>
          <w:trHeight w:val="605"/>
        </w:trPr>
        <w:tc>
          <w:tcPr>
            <w:tcW w:w="6106" w:type="dxa"/>
            <w:vMerge/>
          </w:tcPr>
          <w:p w14:paraId="2DA88FD1" w14:textId="77777777" w:rsidR="006E23B3" w:rsidRPr="002E4AFC" w:rsidRDefault="006E23B3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36A202E4" w14:textId="77777777" w:rsidR="006E23B3" w:rsidRPr="002E4AFC" w:rsidRDefault="006E23B3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0055C6FD" w14:textId="77777777" w:rsidR="006E23B3" w:rsidRPr="002E4AFC" w:rsidRDefault="006E23B3" w:rsidP="0028650C">
            <w:pPr>
              <w:pStyle w:val="Heading2"/>
            </w:pPr>
            <w:r w:rsidRPr="002E4AFC">
              <w:t>Contact</w:t>
            </w:r>
          </w:p>
        </w:tc>
      </w:tr>
      <w:tr w:rsidR="0028650C" w:rsidRPr="002E4AFC" w14:paraId="704CCB65" w14:textId="77777777" w:rsidTr="0028650C">
        <w:trPr>
          <w:gridAfter w:val="2"/>
          <w:wAfter w:w="2945" w:type="dxa"/>
          <w:trHeight w:val="667"/>
        </w:trPr>
        <w:tc>
          <w:tcPr>
            <w:tcW w:w="6106" w:type="dxa"/>
            <w:vMerge/>
          </w:tcPr>
          <w:p w14:paraId="50086A00" w14:textId="77777777" w:rsidR="0028650C" w:rsidRPr="002E4AFC" w:rsidRDefault="0028650C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6DD761D5" w14:textId="77777777" w:rsidR="0028650C" w:rsidRPr="002E4AFC" w:rsidRDefault="0028650C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</w:tr>
      <w:tr w:rsidR="0063784D" w:rsidRPr="002E4AFC" w14:paraId="2A7B24E5" w14:textId="77777777" w:rsidTr="0028650C">
        <w:trPr>
          <w:trHeight w:val="567"/>
        </w:trPr>
        <w:tc>
          <w:tcPr>
            <w:tcW w:w="6106" w:type="dxa"/>
            <w:vMerge/>
          </w:tcPr>
          <w:p w14:paraId="4D23D1DC" w14:textId="77777777" w:rsidR="0063784D" w:rsidRPr="002E4AFC" w:rsidRDefault="0063784D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236BB9C" w14:textId="77777777" w:rsidR="0063784D" w:rsidRPr="002E4AFC" w:rsidRDefault="0063784D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8C855F2" w14:textId="77777777" w:rsidR="0063784D" w:rsidRPr="002E4AFC" w:rsidRDefault="0063784D" w:rsidP="0028650C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6D9DFCA1" wp14:editId="60F1AB57">
                      <wp:extent cx="165100" cy="165100"/>
                      <wp:effectExtent l="0" t="0" r="6350" b="6350"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2F7808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895EB91" w14:textId="2B693404" w:rsidR="0063784D" w:rsidRPr="002E4AFC" w:rsidRDefault="00E15CA2" w:rsidP="0028650C">
            <w:pPr>
              <w:pStyle w:val="Information"/>
            </w:pPr>
            <w:r>
              <w:t>(706)-836-4567</w:t>
            </w:r>
          </w:p>
        </w:tc>
      </w:tr>
      <w:tr w:rsidR="0063784D" w:rsidRPr="002E4AFC" w14:paraId="703C404A" w14:textId="77777777" w:rsidTr="0028650C">
        <w:trPr>
          <w:trHeight w:val="567"/>
        </w:trPr>
        <w:tc>
          <w:tcPr>
            <w:tcW w:w="6106" w:type="dxa"/>
            <w:vMerge/>
          </w:tcPr>
          <w:p w14:paraId="51432B8C" w14:textId="77777777" w:rsidR="0063784D" w:rsidRPr="002E4AFC" w:rsidRDefault="0063784D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18EA8935" w14:textId="77777777" w:rsidR="0063784D" w:rsidRPr="002E4AFC" w:rsidRDefault="0063784D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789E6694" w14:textId="77777777" w:rsidR="0063784D" w:rsidRPr="002E4AFC" w:rsidRDefault="0063784D" w:rsidP="0028650C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32471660" wp14:editId="6C323EAF">
                      <wp:extent cx="165100" cy="165100"/>
                      <wp:effectExtent l="0" t="0" r="6350" b="6350"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85AAE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6FD24209" w14:textId="2AE86B2A" w:rsidR="0063784D" w:rsidRPr="002E4AFC" w:rsidRDefault="00E15CA2" w:rsidP="0028650C">
            <w:pPr>
              <w:pStyle w:val="Information"/>
            </w:pPr>
            <w:r>
              <w:t>Sisi@theonlysisi.com</w:t>
            </w:r>
          </w:p>
        </w:tc>
      </w:tr>
      <w:tr w:rsidR="0063784D" w:rsidRPr="002E4AFC" w14:paraId="2B6A578C" w14:textId="77777777" w:rsidTr="0028650C">
        <w:trPr>
          <w:trHeight w:val="567"/>
        </w:trPr>
        <w:tc>
          <w:tcPr>
            <w:tcW w:w="6106" w:type="dxa"/>
            <w:vMerge/>
          </w:tcPr>
          <w:p w14:paraId="527B3BCF" w14:textId="77777777" w:rsidR="0063784D" w:rsidRPr="002E4AFC" w:rsidRDefault="0063784D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CB267D0" w14:textId="77777777" w:rsidR="0063784D" w:rsidRPr="002E4AFC" w:rsidRDefault="0063784D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43457AD1" w14:textId="77777777" w:rsidR="0063784D" w:rsidRPr="002E4AFC" w:rsidRDefault="0063784D" w:rsidP="0028650C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5E9BA94C" wp14:editId="14BAADD7">
                      <wp:extent cx="165100" cy="165100"/>
                      <wp:effectExtent l="0" t="0" r="6350" b="6350"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14A75D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E483D28" w14:textId="77777777" w:rsidR="0063784D" w:rsidRDefault="00E15CA2" w:rsidP="0028650C">
            <w:pPr>
              <w:pStyle w:val="Information"/>
            </w:pPr>
            <w:r>
              <w:t>Theonlysisi.com</w:t>
            </w:r>
          </w:p>
          <w:p w14:paraId="5B857F1D" w14:textId="531704F8" w:rsidR="005B30EA" w:rsidRPr="002E4AFC" w:rsidRDefault="005B30EA" w:rsidP="0028650C">
            <w:pPr>
              <w:pStyle w:val="Information"/>
            </w:pPr>
            <w:r>
              <w:t>Represented by:</w:t>
            </w:r>
            <w:r w:rsidR="0067316D">
              <w:t xml:space="preserve"> NYMMG</w:t>
            </w:r>
            <w:r>
              <w:t xml:space="preserve"> Agency</w:t>
            </w:r>
          </w:p>
        </w:tc>
      </w:tr>
      <w:tr w:rsidR="006E23B3" w:rsidRPr="002E4AFC" w14:paraId="76B607D8" w14:textId="77777777" w:rsidTr="0028650C">
        <w:trPr>
          <w:trHeight w:val="796"/>
        </w:trPr>
        <w:tc>
          <w:tcPr>
            <w:tcW w:w="6106" w:type="dxa"/>
            <w:vMerge/>
          </w:tcPr>
          <w:p w14:paraId="29AD71CC" w14:textId="77777777" w:rsidR="006E23B3" w:rsidRPr="002E4AFC" w:rsidRDefault="006E23B3" w:rsidP="0028650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DF37413" w14:textId="77777777" w:rsidR="006E23B3" w:rsidRPr="002E4AFC" w:rsidRDefault="006E23B3" w:rsidP="0028650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FB8FC5A" w14:textId="77777777" w:rsidR="006E23B3" w:rsidRPr="002E4AFC" w:rsidRDefault="006E23B3" w:rsidP="0028650C">
            <w:pPr>
              <w:rPr>
                <w:rFonts w:ascii="Arial" w:hAnsi="Arial"/>
              </w:rPr>
            </w:pPr>
          </w:p>
        </w:tc>
      </w:tr>
    </w:tbl>
    <w:p w14:paraId="4057F31D" w14:textId="6803343A" w:rsidR="00CE6104" w:rsidRPr="0006568A" w:rsidRDefault="0028650C" w:rsidP="0006568A">
      <w:r>
        <w:br w:type="textWrapping" w:clear="all"/>
      </w:r>
    </w:p>
    <w:sectPr w:rsidR="00CE6104" w:rsidRPr="0006568A" w:rsidSect="006E23B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579EC" w14:textId="77777777" w:rsidR="00B63F80" w:rsidRDefault="00B63F80" w:rsidP="009129A0">
      <w:r>
        <w:separator/>
      </w:r>
    </w:p>
  </w:endnote>
  <w:endnote w:type="continuationSeparator" w:id="0">
    <w:p w14:paraId="7A20BD1B" w14:textId="77777777" w:rsidR="00B63F80" w:rsidRDefault="00B63F80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92444B-67F5-417B-A14D-4D088F3595C2}"/>
    <w:embedBold r:id="rId2" w:fontKey="{09B91BFF-A798-4190-9018-0C0DB48AC7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EB66BBF-5FD0-4CB1-A43E-4DF62C547F5A}"/>
    <w:embedBold r:id="rId5" w:fontKey="{294CB8B7-D20F-4A82-8BB4-118B8B82EF85}"/>
    <w:embedItalic r:id="rId6" w:fontKey="{672099D4-2402-43FC-A736-F75DCD7DC9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4CB135D-2B0A-4FBF-8FB0-9802F0AD67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4E5EB" w14:textId="77777777" w:rsidR="00B63F80" w:rsidRDefault="00B63F80" w:rsidP="009129A0">
      <w:r>
        <w:separator/>
      </w:r>
    </w:p>
  </w:footnote>
  <w:footnote w:type="continuationSeparator" w:id="0">
    <w:p w14:paraId="6A7AF700" w14:textId="77777777" w:rsidR="00B63F80" w:rsidRDefault="00B63F80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D47EC"/>
    <w:multiLevelType w:val="hybridMultilevel"/>
    <w:tmpl w:val="40427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4353814">
    <w:abstractNumId w:val="12"/>
  </w:num>
  <w:num w:numId="2" w16cid:durableId="2125033478">
    <w:abstractNumId w:val="8"/>
  </w:num>
  <w:num w:numId="3" w16cid:durableId="575014547">
    <w:abstractNumId w:val="17"/>
  </w:num>
  <w:num w:numId="4" w16cid:durableId="1509251216">
    <w:abstractNumId w:val="13"/>
  </w:num>
  <w:num w:numId="5" w16cid:durableId="71389096">
    <w:abstractNumId w:val="14"/>
  </w:num>
  <w:num w:numId="6" w16cid:durableId="425614532">
    <w:abstractNumId w:val="21"/>
  </w:num>
  <w:num w:numId="7" w16cid:durableId="828056405">
    <w:abstractNumId w:val="7"/>
  </w:num>
  <w:num w:numId="8" w16cid:durableId="1667048990">
    <w:abstractNumId w:val="11"/>
  </w:num>
  <w:num w:numId="9" w16cid:durableId="360710969">
    <w:abstractNumId w:val="19"/>
  </w:num>
  <w:num w:numId="10" w16cid:durableId="1542209475">
    <w:abstractNumId w:val="2"/>
  </w:num>
  <w:num w:numId="11" w16cid:durableId="1658612209">
    <w:abstractNumId w:val="6"/>
  </w:num>
  <w:num w:numId="12" w16cid:durableId="1123888484">
    <w:abstractNumId w:val="1"/>
  </w:num>
  <w:num w:numId="13" w16cid:durableId="583537310">
    <w:abstractNumId w:val="3"/>
  </w:num>
  <w:num w:numId="14" w16cid:durableId="1034499910">
    <w:abstractNumId w:val="10"/>
  </w:num>
  <w:num w:numId="15" w16cid:durableId="23748529">
    <w:abstractNumId w:val="9"/>
  </w:num>
  <w:num w:numId="16" w16cid:durableId="376005826">
    <w:abstractNumId w:val="18"/>
  </w:num>
  <w:num w:numId="17" w16cid:durableId="1364751529">
    <w:abstractNumId w:val="4"/>
  </w:num>
  <w:num w:numId="18" w16cid:durableId="1891762590">
    <w:abstractNumId w:val="23"/>
  </w:num>
  <w:num w:numId="19" w16cid:durableId="18548973">
    <w:abstractNumId w:val="20"/>
  </w:num>
  <w:num w:numId="20" w16cid:durableId="1126661480">
    <w:abstractNumId w:val="15"/>
  </w:num>
  <w:num w:numId="21" w16cid:durableId="494690531">
    <w:abstractNumId w:val="22"/>
  </w:num>
  <w:num w:numId="22" w16cid:durableId="1036126512">
    <w:abstractNumId w:val="5"/>
  </w:num>
  <w:num w:numId="23" w16cid:durableId="1331445503">
    <w:abstractNumId w:val="0"/>
  </w:num>
  <w:num w:numId="24" w16cid:durableId="288246104">
    <w:abstractNumId w:val="0"/>
  </w:num>
  <w:num w:numId="25" w16cid:durableId="205095619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0"/>
  <w:removePersonalInformation/>
  <w:removeDateAndTime/>
  <w:displayBackgroundShape/>
  <w:embedTrueTypeFonts/>
  <w:hideSpellingErrors/>
  <w:hideGrammaticalError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3N7Y0NjWwMLe0NDBW0lEKTi0uzszPAykwqwUAGBeZgywAAAA="/>
  </w:docVars>
  <w:rsids>
    <w:rsidRoot w:val="00E15CA2"/>
    <w:rsid w:val="00007F29"/>
    <w:rsid w:val="00045C5A"/>
    <w:rsid w:val="00052382"/>
    <w:rsid w:val="00063628"/>
    <w:rsid w:val="0006568A"/>
    <w:rsid w:val="00076F0F"/>
    <w:rsid w:val="00084253"/>
    <w:rsid w:val="000B4EEE"/>
    <w:rsid w:val="000D1F49"/>
    <w:rsid w:val="000E6867"/>
    <w:rsid w:val="000F6214"/>
    <w:rsid w:val="00114D3B"/>
    <w:rsid w:val="00135006"/>
    <w:rsid w:val="001727CA"/>
    <w:rsid w:val="00182854"/>
    <w:rsid w:val="00183BE7"/>
    <w:rsid w:val="001B45DD"/>
    <w:rsid w:val="001C69CC"/>
    <w:rsid w:val="002733CD"/>
    <w:rsid w:val="0028650C"/>
    <w:rsid w:val="002872BC"/>
    <w:rsid w:val="002878DE"/>
    <w:rsid w:val="002C56E6"/>
    <w:rsid w:val="002D22F0"/>
    <w:rsid w:val="002E4AFC"/>
    <w:rsid w:val="002F2708"/>
    <w:rsid w:val="00311801"/>
    <w:rsid w:val="0031301F"/>
    <w:rsid w:val="00351142"/>
    <w:rsid w:val="00361E11"/>
    <w:rsid w:val="00367068"/>
    <w:rsid w:val="003A13B8"/>
    <w:rsid w:val="003B42DA"/>
    <w:rsid w:val="003F0847"/>
    <w:rsid w:val="003F16C4"/>
    <w:rsid w:val="003F7BA9"/>
    <w:rsid w:val="0040090B"/>
    <w:rsid w:val="00404389"/>
    <w:rsid w:val="00431AE8"/>
    <w:rsid w:val="0043239B"/>
    <w:rsid w:val="0046302A"/>
    <w:rsid w:val="00487D2D"/>
    <w:rsid w:val="004A2189"/>
    <w:rsid w:val="004D5D62"/>
    <w:rsid w:val="005112D0"/>
    <w:rsid w:val="0053076B"/>
    <w:rsid w:val="0053533E"/>
    <w:rsid w:val="00577E06"/>
    <w:rsid w:val="00594A0A"/>
    <w:rsid w:val="005A3BF7"/>
    <w:rsid w:val="005B30EA"/>
    <w:rsid w:val="005C1393"/>
    <w:rsid w:val="005D3561"/>
    <w:rsid w:val="005D743E"/>
    <w:rsid w:val="005E3825"/>
    <w:rsid w:val="005E5D44"/>
    <w:rsid w:val="005F02FB"/>
    <w:rsid w:val="005F2035"/>
    <w:rsid w:val="005F5A11"/>
    <w:rsid w:val="005F78E5"/>
    <w:rsid w:val="005F7990"/>
    <w:rsid w:val="00623D00"/>
    <w:rsid w:val="00635B84"/>
    <w:rsid w:val="0063739C"/>
    <w:rsid w:val="0063784D"/>
    <w:rsid w:val="00652B03"/>
    <w:rsid w:val="0067316D"/>
    <w:rsid w:val="00687B3E"/>
    <w:rsid w:val="006A30A7"/>
    <w:rsid w:val="006C46B8"/>
    <w:rsid w:val="006E23B3"/>
    <w:rsid w:val="007123AD"/>
    <w:rsid w:val="00723659"/>
    <w:rsid w:val="00770F25"/>
    <w:rsid w:val="00794059"/>
    <w:rsid w:val="007955AC"/>
    <w:rsid w:val="007A35A8"/>
    <w:rsid w:val="007A4651"/>
    <w:rsid w:val="007B0A85"/>
    <w:rsid w:val="007C6A52"/>
    <w:rsid w:val="007C7246"/>
    <w:rsid w:val="008059E3"/>
    <w:rsid w:val="0082043E"/>
    <w:rsid w:val="00825578"/>
    <w:rsid w:val="008311CD"/>
    <w:rsid w:val="00845748"/>
    <w:rsid w:val="008E203A"/>
    <w:rsid w:val="009070AD"/>
    <w:rsid w:val="009102D8"/>
    <w:rsid w:val="0091229C"/>
    <w:rsid w:val="009129A0"/>
    <w:rsid w:val="00915274"/>
    <w:rsid w:val="00927BF9"/>
    <w:rsid w:val="00940E73"/>
    <w:rsid w:val="009432F8"/>
    <w:rsid w:val="00984AA0"/>
    <w:rsid w:val="0098597D"/>
    <w:rsid w:val="009929ED"/>
    <w:rsid w:val="009B15B0"/>
    <w:rsid w:val="009D73F5"/>
    <w:rsid w:val="009F2864"/>
    <w:rsid w:val="009F619A"/>
    <w:rsid w:val="009F6DDE"/>
    <w:rsid w:val="00A370A8"/>
    <w:rsid w:val="00A43E40"/>
    <w:rsid w:val="00A64D74"/>
    <w:rsid w:val="00AE40FC"/>
    <w:rsid w:val="00B3181A"/>
    <w:rsid w:val="00B35BA4"/>
    <w:rsid w:val="00B63F80"/>
    <w:rsid w:val="00B77484"/>
    <w:rsid w:val="00B933F2"/>
    <w:rsid w:val="00BD062A"/>
    <w:rsid w:val="00BD4753"/>
    <w:rsid w:val="00BD5CB1"/>
    <w:rsid w:val="00BE62EE"/>
    <w:rsid w:val="00C003BA"/>
    <w:rsid w:val="00C156E0"/>
    <w:rsid w:val="00C24813"/>
    <w:rsid w:val="00C46878"/>
    <w:rsid w:val="00C6547E"/>
    <w:rsid w:val="00C76839"/>
    <w:rsid w:val="00C90D38"/>
    <w:rsid w:val="00CB4A51"/>
    <w:rsid w:val="00CD4532"/>
    <w:rsid w:val="00CD47B0"/>
    <w:rsid w:val="00CE6104"/>
    <w:rsid w:val="00CE7918"/>
    <w:rsid w:val="00D05EBB"/>
    <w:rsid w:val="00D13C3F"/>
    <w:rsid w:val="00D16163"/>
    <w:rsid w:val="00D42F8B"/>
    <w:rsid w:val="00D43014"/>
    <w:rsid w:val="00DB3FAD"/>
    <w:rsid w:val="00DC3E3C"/>
    <w:rsid w:val="00DF3B37"/>
    <w:rsid w:val="00E15CA2"/>
    <w:rsid w:val="00E5512E"/>
    <w:rsid w:val="00E61C09"/>
    <w:rsid w:val="00E64DB6"/>
    <w:rsid w:val="00E849A1"/>
    <w:rsid w:val="00E929CB"/>
    <w:rsid w:val="00EB3B58"/>
    <w:rsid w:val="00EC1ADF"/>
    <w:rsid w:val="00EC7359"/>
    <w:rsid w:val="00EE3054"/>
    <w:rsid w:val="00F00606"/>
    <w:rsid w:val="00F01256"/>
    <w:rsid w:val="00F50FFA"/>
    <w:rsid w:val="00FA063B"/>
    <w:rsid w:val="00FC7475"/>
    <w:rsid w:val="00FE6EF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FEF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202B6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71af3243-3dd4-4a8d-8c0d-dd76da1f02a5"/>
    <ds:schemaRef ds:uri="http://schemas.microsoft.com/office/infopath/2007/PartnerControls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71af3243-3dd4-4a8d-8c0d-dd76da1f02a5"/>
    <ds:schemaRef ds:uri="16c05727-aa75-4e4a-9b5f-8a80a1165891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2024-12-03T01:27:00Z</dcterms:created>
  <dcterms:modified xsi:type="dcterms:W3CDTF">2024-12-03T01:27:00Z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