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A32A59CAC6E947EFA4E2B6C6C794FD72"/>
        </w:placeholder>
        <w:docPartList>
          <w:docPartGallery w:val="Quick Parts"/>
          <w:docPartCategory w:val=" Resume Name"/>
        </w:docPartList>
      </w:sdtPr>
      <w:sdtEndPr/>
      <w:sdtContent>
        <w:p w:rsidR="00CD60C2" w:rsidRDefault="00727803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CD60C2" w:rsidRDefault="00727803" w:rsidP="009D14F6">
                                <w:pPr>
                                  <w:pStyle w:val="PersonalName"/>
                                  <w:jc w:val="both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34D4C82D04384AEB9381E77318AA6DD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D14F6">
                                      <w:t>Gregory Mcfarland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CD60C2" w:rsidRDefault="00727803" w:rsidP="009D14F6">
                          <w:pPr>
                            <w:pStyle w:val="PersonalName"/>
                            <w:jc w:val="both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34D4C82D04384AEB9381E77318AA6DD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9D14F6">
                                <w:t>Gregory Mcfarland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DE2C8A02040E4E1EADE43610670F8987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9D14F6">
                <w:rPr>
                  <w:color w:val="46464A" w:themeColor="text2"/>
                </w:rPr>
                <w:t xml:space="preserve">        Height: 5’9”</w:t>
              </w:r>
            </w:sdtContent>
          </w:sdt>
          <w:r w:rsidR="009D14F6">
            <w:rPr>
              <w:color w:val="46464A" w:themeColor="text2"/>
            </w:rPr>
            <w:t>,</w:t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FA4D184793204E0196550D5F1B7EA99D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9D14F6">
                <w:rPr>
                  <w:color w:val="46464A" w:themeColor="text2"/>
                </w:rPr>
                <w:t>Weight: 175</w:t>
              </w:r>
            </w:sdtContent>
          </w:sdt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DDCC5134E0634AE2A1C52EC1D87179A2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9D14F6">
                <w:rPr>
                  <w:color w:val="46464A" w:themeColor="text2"/>
                </w:rPr>
                <w:t xml:space="preserve">, Hair: </w:t>
              </w:r>
              <w:proofErr w:type="gramStart"/>
              <w:r w:rsidR="009D14F6">
                <w:rPr>
                  <w:color w:val="46464A" w:themeColor="text2"/>
                </w:rPr>
                <w:t>Black ,</w:t>
              </w:r>
              <w:proofErr w:type="gramEnd"/>
              <w:r w:rsidR="009D14F6">
                <w:rPr>
                  <w:color w:val="46464A" w:themeColor="text2"/>
                </w:rPr>
                <w:t xml:space="preserve"> Eyes: Brown     </w:t>
              </w:r>
            </w:sdtContent>
          </w:sdt>
        </w:p>
        <w:sdt>
          <w:sdtPr>
            <w:rPr>
              <w:rStyle w:val="PlaceholderText"/>
            </w:rPr>
            <w:id w:val="-467742748"/>
            <w:placeholder>
              <w:docPart w:val="169FFD2A42904AD4A74C89996C386AC2"/>
            </w:placeholder>
            <w:text/>
          </w:sdtPr>
          <w:sdtEndPr>
            <w:rPr>
              <w:rStyle w:val="PlaceholderText"/>
            </w:rPr>
          </w:sdtEndPr>
          <w:sdtContent>
            <w:p w:rsidR="00CD60C2" w:rsidRDefault="009D14F6">
              <w:pPr>
                <w:pStyle w:val="NoSpacing"/>
                <w:rPr>
                  <w:rStyle w:val="PlaceholderText"/>
                </w:rPr>
              </w:pPr>
              <w:r>
                <w:rPr>
                  <w:rStyle w:val="PlaceholderText"/>
                </w:rPr>
                <w:t>215-221-4263</w:t>
              </w:r>
            </w:p>
          </w:sdtContent>
        </w:sdt>
        <w:p w:rsidR="00CD60C2" w:rsidRDefault="009D14F6">
          <w:pPr>
            <w:pBdr>
              <w:bottom w:val="single" w:sz="6" w:space="1" w:color="auto"/>
            </w:pBdr>
          </w:pPr>
          <w:r>
            <w:t>gm923@cairn.edu</w:t>
          </w:r>
        </w:p>
      </w:sdtContent>
    </w:sdt>
    <w:p w:rsidR="00CD60C2" w:rsidRDefault="009D14F6" w:rsidP="009D14F6">
      <w:pPr>
        <w:pStyle w:val="SectionHeading"/>
        <w:jc w:val="left"/>
        <w:rPr>
          <w:color w:val="343437" w:themeColor="text2" w:themeShade="BF"/>
        </w:rPr>
      </w:pPr>
      <w:r>
        <w:rPr>
          <w:color w:val="343437" w:themeColor="text2" w:themeShade="BF"/>
        </w:rPr>
        <w:t>Theatre</w:t>
      </w:r>
    </w:p>
    <w:p w:rsidR="00CD60C2" w:rsidRDefault="009D14F6" w:rsidP="009D14F6">
      <w:pPr>
        <w:pStyle w:val="ListParagraph"/>
        <w:numPr>
          <w:ilvl w:val="0"/>
          <w:numId w:val="4"/>
        </w:numPr>
        <w:ind w:left="180" w:hanging="144"/>
        <w:jc w:val="left"/>
      </w:pPr>
      <w:r>
        <w:t xml:space="preserve"> “Shadowlands”                            Rev. Harry Harrington          Cairn University </w:t>
      </w:r>
    </w:p>
    <w:p w:rsidR="009D14F6" w:rsidRDefault="009D14F6" w:rsidP="009D14F6">
      <w:pPr>
        <w:pStyle w:val="ListParagraph"/>
        <w:numPr>
          <w:ilvl w:val="0"/>
          <w:numId w:val="4"/>
        </w:numPr>
        <w:ind w:left="180" w:hanging="144"/>
        <w:jc w:val="left"/>
      </w:pPr>
      <w:r>
        <w:t xml:space="preserve"> “You Can’t Take it With You”    Paul Sycamore                       Cairn University</w:t>
      </w:r>
    </w:p>
    <w:p w:rsidR="007A7DC6" w:rsidRDefault="007A7DC6" w:rsidP="009D14F6">
      <w:pPr>
        <w:pStyle w:val="ListParagraph"/>
        <w:numPr>
          <w:ilvl w:val="0"/>
          <w:numId w:val="4"/>
        </w:numPr>
        <w:ind w:left="180" w:hanging="144"/>
        <w:jc w:val="left"/>
      </w:pPr>
      <w:r>
        <w:t xml:space="preserve">  Various plays in High school      Numerous Roles                    Philadelphia Mennonite High School</w:t>
      </w:r>
    </w:p>
    <w:p w:rsidR="007A7DC6" w:rsidRDefault="007A7DC6" w:rsidP="009D14F6">
      <w:pPr>
        <w:pStyle w:val="SectionHeading"/>
        <w:jc w:val="left"/>
        <w:rPr>
          <w:color w:val="343437" w:themeColor="text2" w:themeShade="BF"/>
        </w:rPr>
      </w:pPr>
    </w:p>
    <w:p w:rsidR="007A7DC6" w:rsidRDefault="007A7DC6" w:rsidP="009D14F6">
      <w:pPr>
        <w:pStyle w:val="SectionHeading"/>
        <w:jc w:val="left"/>
        <w:rPr>
          <w:color w:val="343437" w:themeColor="text2" w:themeShade="BF"/>
        </w:rPr>
      </w:pPr>
    </w:p>
    <w:p w:rsidR="00CD60C2" w:rsidRDefault="009D14F6" w:rsidP="009D14F6">
      <w:pPr>
        <w:pStyle w:val="SectionHeading"/>
        <w:jc w:val="left"/>
        <w:rPr>
          <w:color w:val="343437" w:themeColor="text2" w:themeShade="BF"/>
        </w:rPr>
      </w:pPr>
      <w:r>
        <w:rPr>
          <w:color w:val="343437" w:themeColor="text2" w:themeShade="BF"/>
        </w:rPr>
        <w:t>Training</w:t>
      </w:r>
    </w:p>
    <w:p w:rsidR="009D14F6" w:rsidRPr="009D14F6" w:rsidRDefault="007A7DC6" w:rsidP="009D14F6">
      <w:pPr>
        <w:jc w:val="both"/>
      </w:pPr>
      <w:r>
        <w:t>3 years of Drama electives in High School and</w:t>
      </w:r>
      <w:r w:rsidR="009D14F6">
        <w:t xml:space="preserve"> self-taught </w:t>
      </w:r>
    </w:p>
    <w:p w:rsidR="00CD60C2" w:rsidRDefault="00CD60C2"/>
    <w:p w:rsidR="007A7DC6" w:rsidRDefault="007A7DC6" w:rsidP="009D14F6">
      <w:pPr>
        <w:pStyle w:val="SectionHeading"/>
        <w:jc w:val="left"/>
        <w:rPr>
          <w:color w:val="343437" w:themeColor="text2" w:themeShade="BF"/>
        </w:rPr>
      </w:pPr>
    </w:p>
    <w:p w:rsidR="007A7DC6" w:rsidRDefault="007A7DC6" w:rsidP="009D14F6">
      <w:pPr>
        <w:pStyle w:val="SectionHeading"/>
        <w:jc w:val="left"/>
        <w:rPr>
          <w:color w:val="343437" w:themeColor="text2" w:themeShade="BF"/>
        </w:rPr>
      </w:pPr>
    </w:p>
    <w:p w:rsidR="00CD60C2" w:rsidRDefault="009D14F6" w:rsidP="009D14F6">
      <w:pPr>
        <w:pStyle w:val="SectionHeading"/>
        <w:jc w:val="left"/>
        <w:rPr>
          <w:color w:val="343437" w:themeColor="text2" w:themeShade="BF"/>
        </w:rPr>
      </w:pPr>
      <w:bookmarkStart w:id="0" w:name="_GoBack"/>
      <w:bookmarkEnd w:id="0"/>
      <w:r>
        <w:rPr>
          <w:color w:val="343437" w:themeColor="text2" w:themeShade="BF"/>
        </w:rPr>
        <w:t xml:space="preserve">Special </w:t>
      </w:r>
      <w:r w:rsidR="00727803">
        <w:rPr>
          <w:color w:val="343437" w:themeColor="text2" w:themeShade="BF"/>
        </w:rPr>
        <w:t>Skills</w:t>
      </w:r>
    </w:p>
    <w:p w:rsidR="00CD60C2" w:rsidRDefault="009D14F6" w:rsidP="009D14F6">
      <w:pPr>
        <w:pStyle w:val="ListParagraph"/>
        <w:numPr>
          <w:ilvl w:val="0"/>
          <w:numId w:val="5"/>
        </w:numPr>
        <w:ind w:left="180" w:hanging="144"/>
        <w:jc w:val="left"/>
      </w:pPr>
      <w:r>
        <w:t>Adept with Accents</w:t>
      </w:r>
    </w:p>
    <w:p w:rsidR="009D14F6" w:rsidRDefault="009D14F6" w:rsidP="009D14F6">
      <w:pPr>
        <w:pStyle w:val="ListParagraph"/>
        <w:numPr>
          <w:ilvl w:val="0"/>
          <w:numId w:val="5"/>
        </w:numPr>
        <w:ind w:left="180" w:hanging="144"/>
        <w:jc w:val="left"/>
      </w:pPr>
      <w:r>
        <w:t>Trained Orator</w:t>
      </w:r>
    </w:p>
    <w:p w:rsidR="007A7DC6" w:rsidRDefault="007A7DC6" w:rsidP="009D14F6">
      <w:pPr>
        <w:pStyle w:val="ListParagraph"/>
        <w:numPr>
          <w:ilvl w:val="0"/>
          <w:numId w:val="5"/>
        </w:numPr>
        <w:ind w:left="180" w:hanging="144"/>
        <w:jc w:val="left"/>
      </w:pPr>
      <w:r>
        <w:t>Directing Experience</w:t>
      </w:r>
    </w:p>
    <w:sectPr w:rsidR="007A7DC6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803" w:rsidRDefault="00727803">
      <w:pPr>
        <w:spacing w:after="0" w:line="240" w:lineRule="auto"/>
      </w:pPr>
      <w:r>
        <w:separator/>
      </w:r>
    </w:p>
  </w:endnote>
  <w:endnote w:type="continuationSeparator" w:id="0">
    <w:p w:rsidR="00727803" w:rsidRDefault="00727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0C2" w:rsidRDefault="00727803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CD60C2" w:rsidRDefault="00727803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803" w:rsidRDefault="00727803">
      <w:pPr>
        <w:spacing w:after="0" w:line="240" w:lineRule="auto"/>
      </w:pPr>
      <w:r>
        <w:separator/>
      </w:r>
    </w:p>
  </w:footnote>
  <w:footnote w:type="continuationSeparator" w:id="0">
    <w:p w:rsidR="00727803" w:rsidRDefault="00727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0C2" w:rsidRDefault="00727803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CB1B2C098F75436FA764F8352F66C215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CD60C2" w:rsidRDefault="009D14F6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 xml:space="preserve">Gregory </w:t>
                              </w:r>
                              <w:proofErr w:type="spellStart"/>
                              <w:r>
                                <w:rPr>
                                  <w:color w:val="46464A" w:themeColor="text2"/>
                                </w:rPr>
                                <w:t>Mcfarland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CB1B2C098F75436FA764F8352F66C215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CD60C2" w:rsidRDefault="009D14F6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 xml:space="preserve">Gregory </w:t>
                        </w:r>
                        <w:proofErr w:type="spellStart"/>
                        <w:r>
                          <w:rPr>
                            <w:color w:val="46464A" w:themeColor="text2"/>
                          </w:rPr>
                          <w:t>Mcfarland</w:t>
                        </w:r>
                        <w:proofErr w:type="spellEnd"/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96697"/>
    <w:multiLevelType w:val="hybridMultilevel"/>
    <w:tmpl w:val="00E0D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F6"/>
    <w:rsid w:val="00727803"/>
    <w:rsid w:val="007A7DC6"/>
    <w:rsid w:val="009D14F6"/>
    <w:rsid w:val="00CD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2A59CAC6E947EFA4E2B6C6C794F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DB6EE-7443-43E5-93FE-5F1827ED2CE3}"/>
      </w:docPartPr>
      <w:docPartBody>
        <w:p w:rsidR="00000000" w:rsidRDefault="00D30C79">
          <w:pPr>
            <w:pStyle w:val="A32A59CAC6E947EFA4E2B6C6C794FD72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DE2C8A02040E4E1EADE43610670F8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2F7D4-2AF5-4D78-AE77-F04EC59ECCE7}"/>
      </w:docPartPr>
      <w:docPartBody>
        <w:p w:rsidR="00000000" w:rsidRDefault="00D30C79">
          <w:pPr>
            <w:pStyle w:val="DE2C8A02040E4E1EADE43610670F8987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FA4D184793204E0196550D5F1B7EA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17D2D-B46B-4A90-862F-27EF9C31454D}"/>
      </w:docPartPr>
      <w:docPartBody>
        <w:p w:rsidR="00000000" w:rsidRDefault="00D30C79">
          <w:pPr>
            <w:pStyle w:val="FA4D184793204E0196550D5F1B7EA99D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DDCC5134E0634AE2A1C52EC1D8717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5AA71-9A6C-48E6-9DD0-B347D8742133}"/>
      </w:docPartPr>
      <w:docPartBody>
        <w:p w:rsidR="00000000" w:rsidRDefault="00D30C79">
          <w:pPr>
            <w:pStyle w:val="DDCC5134E0634AE2A1C52EC1D87179A2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169FFD2A42904AD4A74C89996C386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686E7-EC25-40B0-BA3D-95932B468653}"/>
      </w:docPartPr>
      <w:docPartBody>
        <w:p w:rsidR="00000000" w:rsidRDefault="00D30C79">
          <w:pPr>
            <w:pStyle w:val="169FFD2A42904AD4A74C89996C386AC2"/>
          </w:pPr>
          <w:r>
            <w:rPr>
              <w:rStyle w:val="PlaceholderText"/>
              <w:color w:val="1F497D" w:themeColor="text2"/>
            </w:rPr>
            <w:t>[Type your website]</w:t>
          </w:r>
        </w:p>
      </w:docPartBody>
    </w:docPart>
    <w:docPart>
      <w:docPartPr>
        <w:name w:val="34D4C82D04384AEB9381E77318AA6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BF635-C4FB-4CA1-B0FC-741ED59D876E}"/>
      </w:docPartPr>
      <w:docPartBody>
        <w:p w:rsidR="00000000" w:rsidRDefault="00D30C79">
          <w:pPr>
            <w:pStyle w:val="34D4C82D04384AEB9381E77318AA6DD9"/>
          </w:pPr>
          <w:r>
            <w:t>[Type Your Name]</w:t>
          </w:r>
        </w:p>
      </w:docPartBody>
    </w:docPart>
    <w:docPart>
      <w:docPartPr>
        <w:name w:val="CB1B2C098F75436FA764F8352F66C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BDA35-0849-436D-BA91-95D2A36D3591}"/>
      </w:docPartPr>
      <w:docPartBody>
        <w:p w:rsidR="00000000" w:rsidRDefault="00D30C79">
          <w:pPr>
            <w:pStyle w:val="CB1B2C098F75436FA764F8352F66C215"/>
          </w:pPr>
          <w:r>
            <w:rPr>
              <w:color w:val="1F497D" w:themeColor="text2"/>
            </w:rPr>
            <w:t>[T</w:t>
          </w:r>
          <w:r>
            <w:rPr>
              <w:color w:val="1F497D" w:themeColor="text2"/>
            </w:rPr>
            <w:t>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C79"/>
    <w:rsid w:val="00D3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A32A59CAC6E947EFA4E2B6C6C794FD72">
    <w:name w:val="A32A59CAC6E947EFA4E2B6C6C794FD72"/>
  </w:style>
  <w:style w:type="paragraph" w:customStyle="1" w:styleId="DE2C8A02040E4E1EADE43610670F8987">
    <w:name w:val="DE2C8A02040E4E1EADE43610670F8987"/>
  </w:style>
  <w:style w:type="paragraph" w:customStyle="1" w:styleId="FA4D184793204E0196550D5F1B7EA99D">
    <w:name w:val="FA4D184793204E0196550D5F1B7EA99D"/>
  </w:style>
  <w:style w:type="paragraph" w:customStyle="1" w:styleId="DDCC5134E0634AE2A1C52EC1D87179A2">
    <w:name w:val="DDCC5134E0634AE2A1C52EC1D87179A2"/>
  </w:style>
  <w:style w:type="paragraph" w:customStyle="1" w:styleId="169FFD2A42904AD4A74C89996C386AC2">
    <w:name w:val="169FFD2A42904AD4A74C89996C386AC2"/>
  </w:style>
  <w:style w:type="paragraph" w:customStyle="1" w:styleId="221DA582529846A4A75434D8FC1D6014">
    <w:name w:val="221DA582529846A4A75434D8FC1D6014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00E67BF430B1471CB86F895CA30CAE47">
    <w:name w:val="00E67BF430B1471CB86F895CA30CAE47"/>
  </w:style>
  <w:style w:type="paragraph" w:customStyle="1" w:styleId="5ED311E83AD24288885DFAB21765E4CC">
    <w:name w:val="5ED311E83AD24288885DFAB21765E4CC"/>
  </w:style>
  <w:style w:type="paragraph" w:customStyle="1" w:styleId="0AB35A84E82244D0AE030DC0BE11557C">
    <w:name w:val="0AB35A84E82244D0AE030DC0BE11557C"/>
  </w:style>
  <w:style w:type="paragraph" w:customStyle="1" w:styleId="7A78721CFD9141FDBF73B59070D7C441">
    <w:name w:val="7A78721CFD9141FDBF73B59070D7C441"/>
  </w:style>
  <w:style w:type="paragraph" w:customStyle="1" w:styleId="84CCF7F45E254973B8117D78CAEEABD6">
    <w:name w:val="84CCF7F45E254973B8117D78CAEEABD6"/>
  </w:style>
  <w:style w:type="paragraph" w:customStyle="1" w:styleId="930AB9BDBFBC4C66BFB9B29243865D72">
    <w:name w:val="930AB9BDBFBC4C66BFB9B29243865D72"/>
  </w:style>
  <w:style w:type="paragraph" w:customStyle="1" w:styleId="C1822BF86CF64E47B0EEEB928B15639F">
    <w:name w:val="C1822BF86CF64E47B0EEEB928B15639F"/>
  </w:style>
  <w:style w:type="paragraph" w:customStyle="1" w:styleId="A695FB34530C497ABDE7D013871FCB61">
    <w:name w:val="A695FB34530C497ABDE7D013871FCB61"/>
  </w:style>
  <w:style w:type="paragraph" w:customStyle="1" w:styleId="7BA80CE8F1704A21BF31003AE9165B12">
    <w:name w:val="7BA80CE8F1704A21BF31003AE9165B12"/>
  </w:style>
  <w:style w:type="paragraph" w:customStyle="1" w:styleId="233E925EB17F42A2A8587BB11AD4ACB0">
    <w:name w:val="233E925EB17F42A2A8587BB11AD4ACB0"/>
  </w:style>
  <w:style w:type="paragraph" w:customStyle="1" w:styleId="88FCCC92D84842D0AF6BB5B000B376B5">
    <w:name w:val="88FCCC92D84842D0AF6BB5B000B376B5"/>
  </w:style>
  <w:style w:type="paragraph" w:customStyle="1" w:styleId="34D4C82D04384AEB9381E77318AA6DD9">
    <w:name w:val="34D4C82D04384AEB9381E77318AA6DD9"/>
  </w:style>
  <w:style w:type="paragraph" w:customStyle="1" w:styleId="CB1B2C098F75436FA764F8352F66C215">
    <w:name w:val="CB1B2C098F75436FA764F8352F66C2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A32A59CAC6E947EFA4E2B6C6C794FD72">
    <w:name w:val="A32A59CAC6E947EFA4E2B6C6C794FD72"/>
  </w:style>
  <w:style w:type="paragraph" w:customStyle="1" w:styleId="DE2C8A02040E4E1EADE43610670F8987">
    <w:name w:val="DE2C8A02040E4E1EADE43610670F8987"/>
  </w:style>
  <w:style w:type="paragraph" w:customStyle="1" w:styleId="FA4D184793204E0196550D5F1B7EA99D">
    <w:name w:val="FA4D184793204E0196550D5F1B7EA99D"/>
  </w:style>
  <w:style w:type="paragraph" w:customStyle="1" w:styleId="DDCC5134E0634AE2A1C52EC1D87179A2">
    <w:name w:val="DDCC5134E0634AE2A1C52EC1D87179A2"/>
  </w:style>
  <w:style w:type="paragraph" w:customStyle="1" w:styleId="169FFD2A42904AD4A74C89996C386AC2">
    <w:name w:val="169FFD2A42904AD4A74C89996C386AC2"/>
  </w:style>
  <w:style w:type="paragraph" w:customStyle="1" w:styleId="221DA582529846A4A75434D8FC1D6014">
    <w:name w:val="221DA582529846A4A75434D8FC1D6014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00E67BF430B1471CB86F895CA30CAE47">
    <w:name w:val="00E67BF430B1471CB86F895CA30CAE47"/>
  </w:style>
  <w:style w:type="paragraph" w:customStyle="1" w:styleId="5ED311E83AD24288885DFAB21765E4CC">
    <w:name w:val="5ED311E83AD24288885DFAB21765E4CC"/>
  </w:style>
  <w:style w:type="paragraph" w:customStyle="1" w:styleId="0AB35A84E82244D0AE030DC0BE11557C">
    <w:name w:val="0AB35A84E82244D0AE030DC0BE11557C"/>
  </w:style>
  <w:style w:type="paragraph" w:customStyle="1" w:styleId="7A78721CFD9141FDBF73B59070D7C441">
    <w:name w:val="7A78721CFD9141FDBF73B59070D7C441"/>
  </w:style>
  <w:style w:type="paragraph" w:customStyle="1" w:styleId="84CCF7F45E254973B8117D78CAEEABD6">
    <w:name w:val="84CCF7F45E254973B8117D78CAEEABD6"/>
  </w:style>
  <w:style w:type="paragraph" w:customStyle="1" w:styleId="930AB9BDBFBC4C66BFB9B29243865D72">
    <w:name w:val="930AB9BDBFBC4C66BFB9B29243865D72"/>
  </w:style>
  <w:style w:type="paragraph" w:customStyle="1" w:styleId="C1822BF86CF64E47B0EEEB928B15639F">
    <w:name w:val="C1822BF86CF64E47B0EEEB928B15639F"/>
  </w:style>
  <w:style w:type="paragraph" w:customStyle="1" w:styleId="A695FB34530C497ABDE7D013871FCB61">
    <w:name w:val="A695FB34530C497ABDE7D013871FCB61"/>
  </w:style>
  <w:style w:type="paragraph" w:customStyle="1" w:styleId="7BA80CE8F1704A21BF31003AE9165B12">
    <w:name w:val="7BA80CE8F1704A21BF31003AE9165B12"/>
  </w:style>
  <w:style w:type="paragraph" w:customStyle="1" w:styleId="233E925EB17F42A2A8587BB11AD4ACB0">
    <w:name w:val="233E925EB17F42A2A8587BB11AD4ACB0"/>
  </w:style>
  <w:style w:type="paragraph" w:customStyle="1" w:styleId="88FCCC92D84842D0AF6BB5B000B376B5">
    <w:name w:val="88FCCC92D84842D0AF6BB5B000B376B5"/>
  </w:style>
  <w:style w:type="paragraph" w:customStyle="1" w:styleId="34D4C82D04384AEB9381E77318AA6DD9">
    <w:name w:val="34D4C82D04384AEB9381E77318AA6DD9"/>
  </w:style>
  <w:style w:type="paragraph" w:customStyle="1" w:styleId="CB1B2C098F75436FA764F8352F66C215">
    <w:name w:val="CB1B2C098F75436FA764F8352F66C2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Weight: 175</CompanyAddress>
  <CompanyPhone>, Hair: Black , Eyes: Brown     </CompanyPhone>
  <CompanyFax/>
  <CompanyEmail>        Height: 5’9”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2D638E92-B1E7-4F8F-A859-C9975EFB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14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Mcfarland</dc:creator>
  <cp:lastModifiedBy>Monica</cp:lastModifiedBy>
  <cp:revision>1</cp:revision>
  <dcterms:created xsi:type="dcterms:W3CDTF">2016-09-17T00:58:00Z</dcterms:created>
  <dcterms:modified xsi:type="dcterms:W3CDTF">2016-09-17T01:12:00Z</dcterms:modified>
</cp:coreProperties>
</file>