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37AA92EB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5628B062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2517195" wp14:editId="2B0BE7D7">
                      <wp:extent cx="2122805" cy="2122805"/>
                      <wp:effectExtent l="19050" t="19050" r="29845" b="29845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oval w14:anchorId="544DAEA8" id="Oval 2" o:spid="_x0000_s1026" alt="Title: Professional Headshot of Man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" strokecolor="#94b6d2 [3204]" strokeweight="5pt">
                      <v:fill r:id="rId8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7203855A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442D762D" w14:textId="30BEEAC8" w:rsidR="00B07DB5" w:rsidRPr="00B07DB5" w:rsidRDefault="00B07DB5" w:rsidP="00B07DB5">
            <w:pPr>
              <w:pStyle w:val="Title"/>
            </w:pPr>
            <w:r>
              <w:t>Brandon Wilder</w:t>
            </w:r>
          </w:p>
          <w:p w14:paraId="3942184A" w14:textId="34DCE3A5" w:rsidR="001B2ABD" w:rsidRDefault="001B2ABD" w:rsidP="001B2ABD">
            <w:pPr>
              <w:pStyle w:val="Subtitle"/>
            </w:pPr>
          </w:p>
        </w:tc>
      </w:tr>
      <w:tr w:rsidR="001B2ABD" w14:paraId="154DE9C4" w14:textId="77777777" w:rsidTr="001B2ABD">
        <w:tc>
          <w:tcPr>
            <w:tcW w:w="3600" w:type="dxa"/>
          </w:tcPr>
          <w:sdt>
            <w:sdtPr>
              <w:id w:val="-1711873194"/>
              <w:placeholder>
                <w:docPart w:val="69800B4B85914E9AADE9163872A3FBF6"/>
              </w:placeholder>
              <w:temporary/>
              <w:showingPlcHdr/>
              <w15:appearance w15:val="hidden"/>
            </w:sdtPr>
            <w:sdtContent>
              <w:p w14:paraId="25D31884" w14:textId="77777777" w:rsidR="001B2ABD" w:rsidRDefault="00036450" w:rsidP="00036450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7F55AC5A" w14:textId="41F7770A" w:rsidR="00036450" w:rsidRDefault="00B07DB5" w:rsidP="00B07DB5">
            <w:r>
              <w:t xml:space="preserve">A high-school senior looking for my first job opportunity.  I’m bilingual in both English and Spanish, have reliable transportation, and can be available for weekends, holidays, and flexible scheduling.  </w:t>
            </w:r>
          </w:p>
          <w:p w14:paraId="60CC3647" w14:textId="77777777" w:rsidR="00B07DB5" w:rsidRDefault="00B07DB5" w:rsidP="00B07DB5"/>
          <w:p w14:paraId="7E785B9F" w14:textId="286517BA" w:rsidR="00B07DB5" w:rsidRDefault="00B07DB5" w:rsidP="00B07DB5">
            <w:r>
              <w:t>I’m eager to learn new skills and be a team player and contribute with my hard work, reliability, and dedication.</w:t>
            </w:r>
          </w:p>
          <w:p w14:paraId="14C1F681" w14:textId="77777777" w:rsidR="00036450" w:rsidRDefault="00036450" w:rsidP="00036450"/>
          <w:sdt>
            <w:sdtPr>
              <w:id w:val="-1954003311"/>
              <w:placeholder>
                <w:docPart w:val="DCD87CF8E4274EAAB774B3AB174C4BCD"/>
              </w:placeholder>
              <w:temporary/>
              <w:showingPlcHdr/>
              <w15:appearance w15:val="hidden"/>
            </w:sdtPr>
            <w:sdtContent>
              <w:p w14:paraId="701A6570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C3E8466AA33C468282E5C20C0CD3526A"/>
              </w:placeholder>
              <w:temporary/>
              <w:showingPlcHdr/>
              <w15:appearance w15:val="hidden"/>
            </w:sdtPr>
            <w:sdtContent>
              <w:p w14:paraId="3FB26AD4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3AB92BA5" w14:textId="0D2DC5E7" w:rsidR="004D3011" w:rsidRDefault="00B07DB5" w:rsidP="004D3011">
            <w:r>
              <w:t>863-224-6397</w:t>
            </w:r>
          </w:p>
          <w:p w14:paraId="6CCC309B" w14:textId="77777777" w:rsidR="004D3011" w:rsidRPr="004D3011" w:rsidRDefault="004D3011" w:rsidP="004D3011"/>
          <w:p w14:paraId="50E41526" w14:textId="2653999E" w:rsidR="004D3011" w:rsidRDefault="004D3011" w:rsidP="004D3011"/>
          <w:p w14:paraId="590C4392" w14:textId="77777777" w:rsidR="004D3011" w:rsidRDefault="004D3011" w:rsidP="004D3011"/>
          <w:sdt>
            <w:sdtPr>
              <w:id w:val="-240260293"/>
              <w:placeholder>
                <w:docPart w:val="08CB82BC3DE444839743D7FB1F1E61FA"/>
              </w:placeholder>
              <w:temporary/>
              <w:showingPlcHdr/>
              <w15:appearance w15:val="hidden"/>
            </w:sdtPr>
            <w:sdtContent>
              <w:p w14:paraId="4689200A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159EFDF8" w14:textId="37B74F57" w:rsidR="00036450" w:rsidRDefault="00000000" w:rsidP="004D3011">
            <w:hyperlink r:id="rId9" w:history="1">
              <w:r w:rsidR="002767AD" w:rsidRPr="00A045AB">
                <w:rPr>
                  <w:rStyle w:val="Hyperlink"/>
                </w:rPr>
                <w:t>Brandon.wilder2006@gmail.com</w:t>
              </w:r>
            </w:hyperlink>
          </w:p>
          <w:p w14:paraId="35B810EE" w14:textId="77777777" w:rsidR="002767AD" w:rsidRPr="00E4381A" w:rsidRDefault="002767AD" w:rsidP="004D3011">
            <w:pPr>
              <w:rPr>
                <w:rStyle w:val="Hyperlink"/>
              </w:rPr>
            </w:pPr>
          </w:p>
          <w:sdt>
            <w:sdtPr>
              <w:rPr>
                <w:color w:val="B85A22" w:themeColor="accent2" w:themeShade="BF"/>
                <w:u w:val="single"/>
              </w:rPr>
              <w:id w:val="-1444214663"/>
              <w:placeholder>
                <w:docPart w:val="5DDEE080E5CA49ECA6DC4CAA864A58FD"/>
              </w:placeholder>
              <w:temporary/>
              <w:showingPlcHdr/>
              <w15:appearance w15:val="hidden"/>
            </w:sdtPr>
            <w:sdtEndPr>
              <w:rPr>
                <w:color w:val="548AB7" w:themeColor="accent1" w:themeShade="BF"/>
                <w:u w:val="none"/>
              </w:rPr>
            </w:sdtEndPr>
            <w:sdtContent>
              <w:p w14:paraId="0F81E0DF" w14:textId="77777777" w:rsidR="004D3011" w:rsidRPr="00CB0055" w:rsidRDefault="00CB0055" w:rsidP="00CB0055">
                <w:pPr>
                  <w:pStyle w:val="Heading3"/>
                </w:pPr>
                <w:r w:rsidRPr="00CB0055">
                  <w:t>Hobbies</w:t>
                </w:r>
              </w:p>
            </w:sdtContent>
          </w:sdt>
          <w:p w14:paraId="049C9352" w14:textId="5CF68DDB" w:rsidR="004D3011" w:rsidRDefault="00B07DB5" w:rsidP="004D3011">
            <w:r>
              <w:t>Animals (dogs, cats, horses, small pets)</w:t>
            </w:r>
          </w:p>
          <w:p w14:paraId="05CC6F22" w14:textId="4759D89C" w:rsidR="004D3011" w:rsidRDefault="00B07DB5" w:rsidP="004D3011">
            <w:r>
              <w:t>Theme Parks</w:t>
            </w:r>
          </w:p>
          <w:p w14:paraId="0ED023A0" w14:textId="3594D359" w:rsidR="004D3011" w:rsidRDefault="00B07DB5" w:rsidP="004D3011">
            <w:r>
              <w:t>Swimming</w:t>
            </w:r>
          </w:p>
          <w:p w14:paraId="61F37469" w14:textId="254C824B" w:rsidR="004D3011" w:rsidRPr="004D3011" w:rsidRDefault="00B07DB5" w:rsidP="004D3011">
            <w:r>
              <w:t>Fishing</w:t>
            </w:r>
          </w:p>
        </w:tc>
        <w:tc>
          <w:tcPr>
            <w:tcW w:w="720" w:type="dxa"/>
          </w:tcPr>
          <w:p w14:paraId="53C5BE54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D1878771E3CC41D3B1764BE4964E23DE"/>
              </w:placeholder>
              <w:temporary/>
              <w:showingPlcHdr/>
              <w15:appearance w15:val="hidden"/>
            </w:sdtPr>
            <w:sdtContent>
              <w:p w14:paraId="642382B7" w14:textId="77777777" w:rsidR="001B2ABD" w:rsidRDefault="00E25A26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415A9D64" w14:textId="4051B09F" w:rsidR="00036450" w:rsidRPr="00036450" w:rsidRDefault="002767AD" w:rsidP="00B359E4">
            <w:pPr>
              <w:pStyle w:val="Heading4"/>
            </w:pPr>
            <w:r>
              <w:t>Florida Virtual School</w:t>
            </w:r>
          </w:p>
          <w:p w14:paraId="4C54E948" w14:textId="5EEAD67A" w:rsidR="00036450" w:rsidRPr="00B359E4" w:rsidRDefault="002767AD" w:rsidP="00B359E4">
            <w:pPr>
              <w:pStyle w:val="Date"/>
            </w:pPr>
            <w:r>
              <w:t>08/2021</w:t>
            </w:r>
            <w:r w:rsidR="00036450" w:rsidRPr="00B359E4">
              <w:t xml:space="preserve"> - </w:t>
            </w:r>
            <w:r>
              <w:t>Current</w:t>
            </w:r>
          </w:p>
          <w:p w14:paraId="708654D5" w14:textId="29411CB8" w:rsidR="004D3011" w:rsidRDefault="00077F94" w:rsidP="00036450">
            <w:r>
              <w:t>Senior</w:t>
            </w:r>
            <w:r w:rsidR="002767AD">
              <w:t>.  GPA 3.0</w:t>
            </w:r>
          </w:p>
          <w:p w14:paraId="6C715BDF" w14:textId="77777777" w:rsidR="00036450" w:rsidRDefault="00036450" w:rsidP="00036450"/>
          <w:p w14:paraId="20FE8230" w14:textId="3A6169CF" w:rsidR="00036450" w:rsidRDefault="002767AD" w:rsidP="00036450">
            <w:pPr>
              <w:pStyle w:val="Heading2"/>
            </w:pPr>
            <w:r>
              <w:t>Related experience</w:t>
            </w:r>
          </w:p>
          <w:p w14:paraId="5905E85E" w14:textId="77777777" w:rsidR="00077F94" w:rsidRDefault="00077F94" w:rsidP="00B359E4">
            <w:pPr>
              <w:pStyle w:val="Heading4"/>
            </w:pPr>
          </w:p>
          <w:p w14:paraId="4F2CA1E4" w14:textId="33AD1610" w:rsidR="00077F94" w:rsidRDefault="00077F94" w:rsidP="00B359E4">
            <w:pPr>
              <w:pStyle w:val="Heading4"/>
            </w:pPr>
            <w:r>
              <w:t>Barbizon Modeling and Acting School</w:t>
            </w:r>
          </w:p>
          <w:p w14:paraId="78452BD0" w14:textId="1BE5AB2C" w:rsidR="00077F94" w:rsidRDefault="00077F94" w:rsidP="00077F94">
            <w:r>
              <w:t>2024-Present</w:t>
            </w:r>
          </w:p>
          <w:p w14:paraId="5C2AE7A3" w14:textId="16FC3ACC" w:rsidR="00077F94" w:rsidRPr="00077F94" w:rsidRDefault="00077F94" w:rsidP="00077F94">
            <w:r>
              <w:t>Participating in six-month modeling and acting classes (In Progress)</w:t>
            </w:r>
          </w:p>
          <w:p w14:paraId="30951BFC" w14:textId="77777777" w:rsidR="00077F94" w:rsidRDefault="00077F94" w:rsidP="00B359E4">
            <w:pPr>
              <w:pStyle w:val="Heading4"/>
            </w:pPr>
          </w:p>
          <w:p w14:paraId="5ED541C1" w14:textId="7E4B7A05" w:rsidR="00036450" w:rsidRDefault="002767AD" w:rsidP="00B359E4">
            <w:pPr>
              <w:pStyle w:val="Heading4"/>
              <w:rPr>
                <w:bCs/>
              </w:rPr>
            </w:pPr>
            <w:r>
              <w:t xml:space="preserve">4-H </w:t>
            </w:r>
            <w:r w:rsidRPr="00036450">
              <w:t>Austin</w:t>
            </w:r>
            <w:r>
              <w:t>, TX</w:t>
            </w:r>
          </w:p>
          <w:p w14:paraId="36486C8B" w14:textId="18A04FCB" w:rsidR="00036450" w:rsidRPr="00036450" w:rsidRDefault="002767AD" w:rsidP="00B359E4">
            <w:pPr>
              <w:pStyle w:val="Date"/>
            </w:pPr>
            <w:r>
              <w:t>2017-2020</w:t>
            </w:r>
          </w:p>
          <w:p w14:paraId="1378EBC3" w14:textId="092780A3" w:rsidR="00036450" w:rsidRDefault="00146339" w:rsidP="00036450">
            <w:r>
              <w:t>Experience caring for horses and goats including raising and prepping for show.</w:t>
            </w:r>
            <w:r w:rsidR="00036450" w:rsidRPr="00036450">
              <w:t xml:space="preserve"> </w:t>
            </w:r>
          </w:p>
          <w:p w14:paraId="20F95476" w14:textId="77777777" w:rsidR="004D3011" w:rsidRDefault="004D3011" w:rsidP="00036450"/>
          <w:p w14:paraId="1829E453" w14:textId="0BDFC374" w:rsidR="004D3011" w:rsidRPr="004D3011" w:rsidRDefault="002767AD" w:rsidP="00B359E4">
            <w:pPr>
              <w:pStyle w:val="Heading4"/>
              <w:rPr>
                <w:bCs/>
              </w:rPr>
            </w:pPr>
            <w:r>
              <w:t>Youth Development Program</w:t>
            </w:r>
            <w:r w:rsidRPr="004D3011">
              <w:t xml:space="preserve"> Austin</w:t>
            </w:r>
            <w:r>
              <w:t>, TX/San Antonio, TX</w:t>
            </w:r>
          </w:p>
          <w:p w14:paraId="1A28F323" w14:textId="3882318E" w:rsidR="004D3011" w:rsidRPr="004D3011" w:rsidRDefault="002767AD" w:rsidP="00B359E4">
            <w:pPr>
              <w:pStyle w:val="Date"/>
            </w:pPr>
            <w:r>
              <w:t>2018</w:t>
            </w:r>
            <w:r w:rsidR="004D3011" w:rsidRPr="004D3011">
              <w:t>–</w:t>
            </w:r>
            <w:r>
              <w:t>2021</w:t>
            </w:r>
          </w:p>
          <w:p w14:paraId="4D2CDD50" w14:textId="77777777" w:rsidR="00146339" w:rsidRDefault="00146339" w:rsidP="004D3011">
            <w:r>
              <w:t>Experience learning work and life skills including all aspects of small animal and ranch/farm animals such as horses, cattle, goats to include feeding, socialization, maintaining clean housing/stables.</w:t>
            </w:r>
          </w:p>
          <w:p w14:paraId="3D953001" w14:textId="77777777" w:rsidR="00146339" w:rsidRDefault="00146339" w:rsidP="004D3011"/>
          <w:p w14:paraId="300434EC" w14:textId="2A933F56" w:rsidR="004D3011" w:rsidRPr="004D3011" w:rsidRDefault="00146339" w:rsidP="004D3011">
            <w:r>
              <w:t>Also learned general housekeeping, custodial, and groundskeeping skills.</w:t>
            </w:r>
            <w:r w:rsidR="00036450" w:rsidRPr="004D3011">
              <w:t xml:space="preserve"> </w:t>
            </w:r>
          </w:p>
          <w:p w14:paraId="2C6F05D9" w14:textId="77777777" w:rsidR="004D3011" w:rsidRDefault="004D3011" w:rsidP="00036450"/>
          <w:p w14:paraId="6399C2AB" w14:textId="2259F430" w:rsidR="004D3011" w:rsidRPr="004D3011" w:rsidRDefault="004D3011" w:rsidP="004D3011"/>
          <w:p w14:paraId="1CCDFDB4" w14:textId="77777777" w:rsidR="004D3011" w:rsidRDefault="004D3011" w:rsidP="00036450"/>
          <w:sdt>
            <w:sdtPr>
              <w:id w:val="1669594239"/>
              <w:placeholder>
                <w:docPart w:val="2D2055DE3AE446198FE39BB9EDD9EA7E"/>
              </w:placeholder>
              <w:temporary/>
              <w:showingPlcHdr/>
              <w15:appearance w15:val="hidden"/>
            </w:sdtPr>
            <w:sdtContent>
              <w:p w14:paraId="52F17CCF" w14:textId="6B577280" w:rsidR="00036450" w:rsidRPr="002767AD" w:rsidRDefault="00180329" w:rsidP="002767AD">
                <w:pPr>
                  <w:pStyle w:val="Heading2"/>
                </w:pPr>
                <w:r w:rsidRPr="00036450">
                  <w:rPr>
                    <w:rStyle w:val="Heading2Char"/>
                    <w:b/>
                    <w:bCs/>
                    <w:caps/>
                  </w:rPr>
                  <w:t>SKILLS</w:t>
                </w:r>
              </w:p>
            </w:sdtContent>
          </w:sdt>
        </w:tc>
      </w:tr>
    </w:tbl>
    <w:p w14:paraId="690DD280" w14:textId="561FF473" w:rsidR="00000000" w:rsidRPr="00146339" w:rsidRDefault="00146339" w:rsidP="00146339">
      <w:pPr>
        <w:pStyle w:val="ListParagraph"/>
        <w:numPr>
          <w:ilvl w:val="0"/>
          <w:numId w:val="2"/>
        </w:numPr>
        <w:tabs>
          <w:tab w:val="left" w:pos="990"/>
        </w:tabs>
        <w:rPr>
          <w:sz w:val="22"/>
        </w:rPr>
      </w:pPr>
      <w:r w:rsidRPr="00146339">
        <w:rPr>
          <w:sz w:val="22"/>
        </w:rPr>
        <w:t>Computer and technology savvy</w:t>
      </w:r>
    </w:p>
    <w:p w14:paraId="532FE43F" w14:textId="022A2FBD" w:rsidR="00146339" w:rsidRPr="00146339" w:rsidRDefault="00146339" w:rsidP="00146339">
      <w:pPr>
        <w:pStyle w:val="ListParagraph"/>
        <w:numPr>
          <w:ilvl w:val="0"/>
          <w:numId w:val="2"/>
        </w:numPr>
        <w:tabs>
          <w:tab w:val="left" w:pos="990"/>
        </w:tabs>
        <w:rPr>
          <w:sz w:val="22"/>
        </w:rPr>
      </w:pPr>
      <w:r w:rsidRPr="00146339">
        <w:rPr>
          <w:sz w:val="22"/>
        </w:rPr>
        <w:t>Bilingual in English and Spanish</w:t>
      </w:r>
    </w:p>
    <w:p w14:paraId="7733B675" w14:textId="62BD9570" w:rsidR="00146339" w:rsidRPr="00146339" w:rsidRDefault="00146339" w:rsidP="00146339">
      <w:pPr>
        <w:pStyle w:val="ListParagraph"/>
        <w:numPr>
          <w:ilvl w:val="0"/>
          <w:numId w:val="2"/>
        </w:numPr>
        <w:tabs>
          <w:tab w:val="left" w:pos="990"/>
        </w:tabs>
        <w:rPr>
          <w:sz w:val="22"/>
        </w:rPr>
      </w:pPr>
      <w:r w:rsidRPr="00146339">
        <w:rPr>
          <w:sz w:val="22"/>
        </w:rPr>
        <w:t>Confidence around a</w:t>
      </w:r>
      <w:r>
        <w:rPr>
          <w:sz w:val="22"/>
        </w:rPr>
        <w:t>nimals and handling animals</w:t>
      </w:r>
    </w:p>
    <w:sectPr w:rsidR="00146339" w:rsidRPr="00146339" w:rsidSect="002303C9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F618D" w14:textId="77777777" w:rsidR="002303C9" w:rsidRDefault="002303C9" w:rsidP="000C45FF">
      <w:r>
        <w:separator/>
      </w:r>
    </w:p>
  </w:endnote>
  <w:endnote w:type="continuationSeparator" w:id="0">
    <w:p w14:paraId="2775A03A" w14:textId="77777777" w:rsidR="002303C9" w:rsidRDefault="002303C9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EAA79A" w14:textId="77777777" w:rsidR="002303C9" w:rsidRDefault="002303C9" w:rsidP="000C45FF">
      <w:r>
        <w:separator/>
      </w:r>
    </w:p>
  </w:footnote>
  <w:footnote w:type="continuationSeparator" w:id="0">
    <w:p w14:paraId="050AE767" w14:textId="77777777" w:rsidR="002303C9" w:rsidRDefault="002303C9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E67A6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47768E" wp14:editId="649BE96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2C12A9"/>
    <w:multiLevelType w:val="hybridMultilevel"/>
    <w:tmpl w:val="118EEE6A"/>
    <w:lvl w:ilvl="0" w:tplc="C11E0DB4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63189E"/>
    <w:multiLevelType w:val="hybridMultilevel"/>
    <w:tmpl w:val="32E4D5D6"/>
    <w:lvl w:ilvl="0" w:tplc="C11E0DB4">
      <w:start w:val="4"/>
      <w:numFmt w:val="bullet"/>
      <w:lvlText w:val=""/>
      <w:lvlJc w:val="left"/>
      <w:pPr>
        <w:ind w:left="504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num w:numId="1" w16cid:durableId="20402416">
    <w:abstractNumId w:val="0"/>
  </w:num>
  <w:num w:numId="2" w16cid:durableId="7600293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DB5"/>
    <w:rsid w:val="00036450"/>
    <w:rsid w:val="00077F94"/>
    <w:rsid w:val="00094499"/>
    <w:rsid w:val="000C45FF"/>
    <w:rsid w:val="000E3FD1"/>
    <w:rsid w:val="00112054"/>
    <w:rsid w:val="001317D8"/>
    <w:rsid w:val="00146339"/>
    <w:rsid w:val="001525E1"/>
    <w:rsid w:val="00180329"/>
    <w:rsid w:val="0019001F"/>
    <w:rsid w:val="001A74A5"/>
    <w:rsid w:val="001B2ABD"/>
    <w:rsid w:val="001E0391"/>
    <w:rsid w:val="001E1759"/>
    <w:rsid w:val="001F1ECC"/>
    <w:rsid w:val="002303C9"/>
    <w:rsid w:val="002400EB"/>
    <w:rsid w:val="00256CF7"/>
    <w:rsid w:val="002767AD"/>
    <w:rsid w:val="00281FD5"/>
    <w:rsid w:val="0030481B"/>
    <w:rsid w:val="003156FC"/>
    <w:rsid w:val="003254B5"/>
    <w:rsid w:val="0037121F"/>
    <w:rsid w:val="003910D8"/>
    <w:rsid w:val="003A6B7D"/>
    <w:rsid w:val="003B06CA"/>
    <w:rsid w:val="004071FC"/>
    <w:rsid w:val="00445947"/>
    <w:rsid w:val="004813B3"/>
    <w:rsid w:val="00496591"/>
    <w:rsid w:val="004C63E4"/>
    <w:rsid w:val="004D3011"/>
    <w:rsid w:val="005262AC"/>
    <w:rsid w:val="005E39D5"/>
    <w:rsid w:val="00600670"/>
    <w:rsid w:val="0062123A"/>
    <w:rsid w:val="00646E75"/>
    <w:rsid w:val="006771D0"/>
    <w:rsid w:val="00715FCB"/>
    <w:rsid w:val="00743101"/>
    <w:rsid w:val="00764C9F"/>
    <w:rsid w:val="007775E1"/>
    <w:rsid w:val="007867A0"/>
    <w:rsid w:val="007927F5"/>
    <w:rsid w:val="00802CA0"/>
    <w:rsid w:val="009260CD"/>
    <w:rsid w:val="00940A66"/>
    <w:rsid w:val="00952C25"/>
    <w:rsid w:val="00A2118D"/>
    <w:rsid w:val="00AD0A50"/>
    <w:rsid w:val="00AD76E2"/>
    <w:rsid w:val="00B07DB5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D2522B"/>
    <w:rsid w:val="00D422DE"/>
    <w:rsid w:val="00D5459D"/>
    <w:rsid w:val="00DA1F4D"/>
    <w:rsid w:val="00DD172A"/>
    <w:rsid w:val="00E25A26"/>
    <w:rsid w:val="00E4381A"/>
    <w:rsid w:val="00E55D74"/>
    <w:rsid w:val="00E87B36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58F69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2767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randon.wilder2006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ort\AppData\Local\Packages\Microsoft.Office.Desktop_8wekyb3d8bbwe\LocalCache\Roaming\Microsoft\Templates\Bold%20modern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9800B4B85914E9AADE9163872A3F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26EF8-1FAD-46F2-8A07-08F636E2E645}"/>
      </w:docPartPr>
      <w:docPartBody>
        <w:p w:rsidR="006D3FD4" w:rsidRDefault="00000000">
          <w:pPr>
            <w:pStyle w:val="69800B4B85914E9AADE9163872A3FBF6"/>
          </w:pPr>
          <w:r w:rsidRPr="00D5459D">
            <w:t>Profile</w:t>
          </w:r>
        </w:p>
      </w:docPartBody>
    </w:docPart>
    <w:docPart>
      <w:docPartPr>
        <w:name w:val="DCD87CF8E4274EAAB774B3AB174C4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64C88-FFCE-49AA-9105-F55AA89D3BBB}"/>
      </w:docPartPr>
      <w:docPartBody>
        <w:p w:rsidR="006D3FD4" w:rsidRDefault="00000000">
          <w:pPr>
            <w:pStyle w:val="DCD87CF8E4274EAAB774B3AB174C4BCD"/>
          </w:pPr>
          <w:r w:rsidRPr="00CB0055">
            <w:t>Contact</w:t>
          </w:r>
        </w:p>
      </w:docPartBody>
    </w:docPart>
    <w:docPart>
      <w:docPartPr>
        <w:name w:val="C3E8466AA33C468282E5C20C0CD35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9E742-8641-4409-A8C7-7C184F14DD87}"/>
      </w:docPartPr>
      <w:docPartBody>
        <w:p w:rsidR="006D3FD4" w:rsidRDefault="00000000">
          <w:pPr>
            <w:pStyle w:val="C3E8466AA33C468282E5C20C0CD3526A"/>
          </w:pPr>
          <w:r w:rsidRPr="004D3011">
            <w:t>PHONE:</w:t>
          </w:r>
        </w:p>
      </w:docPartBody>
    </w:docPart>
    <w:docPart>
      <w:docPartPr>
        <w:name w:val="08CB82BC3DE444839743D7FB1F1E6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9EDE8-E09F-4F57-8798-AFD84603A3C7}"/>
      </w:docPartPr>
      <w:docPartBody>
        <w:p w:rsidR="006D3FD4" w:rsidRDefault="00000000">
          <w:pPr>
            <w:pStyle w:val="08CB82BC3DE444839743D7FB1F1E61FA"/>
          </w:pPr>
          <w:r w:rsidRPr="004D3011">
            <w:t>EMAIL:</w:t>
          </w:r>
        </w:p>
      </w:docPartBody>
    </w:docPart>
    <w:docPart>
      <w:docPartPr>
        <w:name w:val="5DDEE080E5CA49ECA6DC4CAA864A58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F049E-00FE-494E-BD27-8B4439FFC446}"/>
      </w:docPartPr>
      <w:docPartBody>
        <w:p w:rsidR="006D3FD4" w:rsidRDefault="00000000">
          <w:pPr>
            <w:pStyle w:val="5DDEE080E5CA49ECA6DC4CAA864A58FD"/>
          </w:pPr>
          <w:r w:rsidRPr="00CB0055">
            <w:t>Hobbies</w:t>
          </w:r>
        </w:p>
      </w:docPartBody>
    </w:docPart>
    <w:docPart>
      <w:docPartPr>
        <w:name w:val="D1878771E3CC41D3B1764BE4964E2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2CDFC-825D-4DEC-8B15-E7A7A1ED8E25}"/>
      </w:docPartPr>
      <w:docPartBody>
        <w:p w:rsidR="006D3FD4" w:rsidRDefault="00000000">
          <w:pPr>
            <w:pStyle w:val="D1878771E3CC41D3B1764BE4964E23DE"/>
          </w:pPr>
          <w:r w:rsidRPr="00036450">
            <w:t>EDUCATION</w:t>
          </w:r>
        </w:p>
      </w:docPartBody>
    </w:docPart>
    <w:docPart>
      <w:docPartPr>
        <w:name w:val="2D2055DE3AE446198FE39BB9EDD9E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2CF730-6A96-4196-B76C-B70C142AD5C3}"/>
      </w:docPartPr>
      <w:docPartBody>
        <w:p w:rsidR="006D3FD4" w:rsidRDefault="00000000">
          <w:pPr>
            <w:pStyle w:val="2D2055DE3AE446198FE39BB9EDD9EA7E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449"/>
    <w:rsid w:val="00245C14"/>
    <w:rsid w:val="006D3FD4"/>
    <w:rsid w:val="007A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kern w:val="0"/>
      <w:szCs w:val="26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9800B4B85914E9AADE9163872A3FBF6">
    <w:name w:val="69800B4B85914E9AADE9163872A3FBF6"/>
  </w:style>
  <w:style w:type="paragraph" w:customStyle="1" w:styleId="DCD87CF8E4274EAAB774B3AB174C4BCD">
    <w:name w:val="DCD87CF8E4274EAAB774B3AB174C4BCD"/>
  </w:style>
  <w:style w:type="paragraph" w:customStyle="1" w:styleId="C3E8466AA33C468282E5C20C0CD3526A">
    <w:name w:val="C3E8466AA33C468282E5C20C0CD3526A"/>
  </w:style>
  <w:style w:type="paragraph" w:customStyle="1" w:styleId="08CB82BC3DE444839743D7FB1F1E61FA">
    <w:name w:val="08CB82BC3DE444839743D7FB1F1E61FA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5DDEE080E5CA49ECA6DC4CAA864A58FD">
    <w:name w:val="5DDEE080E5CA49ECA6DC4CAA864A58FD"/>
  </w:style>
  <w:style w:type="paragraph" w:customStyle="1" w:styleId="D1878771E3CC41D3B1764BE4964E23DE">
    <w:name w:val="D1878771E3CC41D3B1764BE4964E23DE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kern w:val="0"/>
      <w:szCs w:val="26"/>
      <w:lang w:eastAsia="ja-JP"/>
      <w14:ligatures w14:val="none"/>
    </w:rPr>
  </w:style>
  <w:style w:type="paragraph" w:customStyle="1" w:styleId="2D2055DE3AE446198FE39BB9EDD9EA7E">
    <w:name w:val="2D2055DE3AE446198FE39BB9EDD9EA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Bold modern resume</Template>
  <TotalTime>0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2023-06-02T18:12:00Z</dcterms:created>
  <dcterms:modified xsi:type="dcterms:W3CDTF">2024-02-25T18:31:00Z</dcterms:modified>
</cp:coreProperties>
</file>